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03F0" w14:paraId="75C8480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9AC3B4E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6C1341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2B5804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DC5C28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</w:tr>
      <w:tr w:rsidR="00D303F0" w14:paraId="706A2392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809BD9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E7A32F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6C0344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C5FC3B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303F0" w14:paraId="6292C21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E38476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5D7669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94884A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3D592D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303F0" w14:paraId="4E83631C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2D4679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F5606D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8138F2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7285CA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E41AE9F" w14:textId="08D4CC3A" w:rsidR="00D303F0" w:rsidRDefault="00D303F0" w:rsidP="00CB6C62">
      <w:r>
        <w:t xml:space="preserve"> </w:t>
      </w:r>
    </w:p>
    <w:p w14:paraId="074DDCCF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F8B638" wp14:editId="007343C3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96A53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F8B63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31196A53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B32E8" wp14:editId="1FDCC86C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CB4ADA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104AC6" w:rsidRPr="00104AC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Kureyş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>Suresi’nin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FB32E8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iC1lu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16CB4ADA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104AC6" w:rsidRPr="00104AC6">
                        <w:rPr>
                          <w:b/>
                          <w:sz w:val="18"/>
                          <w:szCs w:val="18"/>
                        </w:rPr>
                        <w:t xml:space="preserve">Kureyş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>Suresi’nin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1CB8AE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01A9E1" wp14:editId="7EDF03FC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25DD" w14:textId="02CEE499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1-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424D7783" w14:textId="4D8C4A91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2-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30EEA978" w14:textId="434A20D3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- G</w:t>
                            </w:r>
                          </w:p>
                          <w:p w14:paraId="4EE82201" w14:textId="019CFA74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4- 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3A6D7028" w14:textId="4D1B744D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5-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</w:t>
                            </w:r>
                          </w:p>
                          <w:p w14:paraId="137488AC" w14:textId="6C706DCB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6-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14:paraId="78ABF5AA" w14:textId="6155EA18" w:rsidR="00CB6C62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7- 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  <w:p w14:paraId="77FC6A06" w14:textId="50EB075F" w:rsidR="007F45DE" w:rsidRPr="007F45DE" w:rsidRDefault="007F45DE" w:rsidP="007F45DE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 </w:t>
                            </w:r>
                            <w:r w:rsidR="00A77466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  <w:p w14:paraId="297C5E58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01A9E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" fillcolor="#e5dfec [663]">
                <v:textbox inset=",2.3mm,,.3mm">
                  <w:txbxContent>
                    <w:p w14:paraId="66A425DD" w14:textId="02CEE499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1-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A</w:t>
                      </w:r>
                    </w:p>
                    <w:p w14:paraId="424D7783" w14:textId="4D8C4A91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2-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  <w:p w14:paraId="30EEA978" w14:textId="434A20D3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- G</w:t>
                      </w:r>
                    </w:p>
                    <w:p w14:paraId="4EE82201" w14:textId="019CFA74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4- 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E</w:t>
                      </w:r>
                    </w:p>
                    <w:p w14:paraId="3A6D7028" w14:textId="4D1B744D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5-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 xml:space="preserve"> C</w:t>
                      </w:r>
                    </w:p>
                    <w:p w14:paraId="137488AC" w14:textId="6C706DCB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6-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D</w:t>
                      </w:r>
                    </w:p>
                    <w:p w14:paraId="78ABF5AA" w14:textId="6155EA18" w:rsidR="00CB6C62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7- 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F</w:t>
                      </w:r>
                    </w:p>
                    <w:p w14:paraId="77FC6A06" w14:textId="50EB075F" w:rsidR="007F45DE" w:rsidRPr="007F45DE" w:rsidRDefault="007F45DE" w:rsidP="007F45DE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-  </w:t>
                      </w:r>
                      <w:r w:rsidR="00A77466">
                        <w:rPr>
                          <w:b/>
                          <w:sz w:val="16"/>
                          <w:szCs w:val="16"/>
                        </w:rPr>
                        <w:t>H</w:t>
                      </w:r>
                    </w:p>
                    <w:p w14:paraId="297C5E58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CA8E670" wp14:editId="069D3553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3D84E5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5408978" w14:textId="77777777" w:rsidR="00FE07A7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Îlâfihim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7E661A4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A8E670" id="Group 13" o:spid="_x0000_s1029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3D84E5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5408978" w14:textId="77777777" w:rsidR="00FE07A7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Îlâfihim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7E661A4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8137470" wp14:editId="7D66CADE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3B37E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8E03A7E" w14:textId="77777777" w:rsidR="00FE07A7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Felya’büdû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D30C094" w14:textId="77777777" w:rsidR="00CB6C62" w:rsidRPr="00F82205" w:rsidRDefault="00CB6C62" w:rsidP="000250ED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137470" id="Group 22" o:spid="_x0000_s1032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3B37E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8E03A7E" w14:textId="77777777" w:rsidR="00FE07A7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Felya’büdû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D30C094" w14:textId="77777777" w:rsidR="00CB6C62" w:rsidRPr="00F82205" w:rsidRDefault="00CB6C62" w:rsidP="000250ED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81B336" wp14:editId="69C51587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ED2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81B336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AdQg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phDFooQFN1BdUJN&#10;LQwzgzOOmwbsT0o6nJeSuh8HZgUl6oPGvlhN8zwMWDzks0VQ1F57dtcepjlCldRTMmy3fhjKg7Fy&#10;32CkoRM13GIv1TKq/MRq5I8zEbUY5zcM3fU53nr6y2x+AQ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AYHEB1CAgAArQ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3E39ED2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55E5CFFD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D7C012" wp14:editId="17F05F30">
                <wp:simplePos x="0" y="0"/>
                <wp:positionH relativeFrom="column">
                  <wp:posOffset>4138930</wp:posOffset>
                </wp:positionH>
                <wp:positionV relativeFrom="paragraph">
                  <wp:posOffset>313690</wp:posOffset>
                </wp:positionV>
                <wp:extent cx="1981200" cy="323850"/>
                <wp:effectExtent l="19050" t="19050" r="38100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0B3F4AB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31D11B3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rabbe</w:t>
                              </w:r>
                              <w:proofErr w:type="gram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hâzelbeyt</w:t>
                              </w:r>
                              <w:proofErr w:type="spellEnd"/>
                            </w:p>
                            <w:p w14:paraId="6D3CF5AA" w14:textId="77777777" w:rsidR="00CB6C62" w:rsidRPr="00F82205" w:rsidRDefault="00CB6C62" w:rsidP="000250ED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D7C012" id="Group 19" o:spid="_x0000_s1036" style="position:absolute;margin-left:325.9pt;margin-top:24.7pt;width:156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0B3F4AB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31D11B3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gram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rabbe</w:t>
                        </w:r>
                        <w:proofErr w:type="gram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hâzelbeyt</w:t>
                        </w:r>
                        <w:proofErr w:type="spellEnd"/>
                      </w:p>
                      <w:p w14:paraId="6D3CF5AA" w14:textId="77777777" w:rsidR="00CB6C62" w:rsidRPr="00F82205" w:rsidRDefault="00CB6C62" w:rsidP="000250ED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B807672" wp14:editId="0A4CF498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A21F7B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C906BA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Li’î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lâfi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Kurayş</w:t>
                              </w:r>
                              <w:proofErr w:type="spellEnd"/>
                            </w:p>
                            <w:p w14:paraId="1113F606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807672" id="Group 4" o:spid="_x0000_s1039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A21F7B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EC906BA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Li’î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lâfi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Kurayş</w:t>
                        </w:r>
                        <w:proofErr w:type="spellEnd"/>
                      </w:p>
                      <w:p w14:paraId="1113F606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690283" w14:textId="77777777" w:rsidR="00CB6C62" w:rsidRDefault="00CB6C62" w:rsidP="00CB6C62"/>
    <w:p w14:paraId="1392411F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5502464" wp14:editId="2E90DA82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476BF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9D38761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rihleteşşitâi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vessayf</w:t>
                              </w:r>
                              <w:proofErr w:type="spellEnd"/>
                            </w:p>
                            <w:p w14:paraId="62FD43F7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502464" id="Group 10" o:spid="_x0000_s1042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4476BF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9D38761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rihleteşşitâi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vessayf</w:t>
                        </w:r>
                        <w:proofErr w:type="spellEnd"/>
                      </w:p>
                      <w:p w14:paraId="62FD43F7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1B8053" wp14:editId="6816B47C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6C480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EC6BA7" w14:textId="77777777" w:rsidR="00EF10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cû’in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âmenehüm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3EAAC1B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1B8053" id="Group 16" o:spid="_x0000_s1045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76C480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7EC6BA7" w14:textId="77777777" w:rsidR="00EF10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cû’in</w:t>
                        </w:r>
                        <w:proofErr w:type="spellEnd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âmenehüm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3EAAC1B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D8FA88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16EC10" wp14:editId="6C6AF4AE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48C24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28E1144" w14:textId="77777777" w:rsidR="00EF10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Ellezî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et’amehüm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F390797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16EC10" id="Group 7" o:spid="_x0000_s1048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48C24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028E1144" w14:textId="77777777" w:rsidR="00EF10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Ellezî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et’amehüm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F390797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39B35E" wp14:editId="66A2F63C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6F24FE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9A2475" w14:textId="77777777" w:rsidR="00EF1080" w:rsidRPr="003836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havf</w:t>
                              </w:r>
                              <w:proofErr w:type="spellEnd"/>
                            </w:p>
                            <w:p w14:paraId="4A755ED1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39B35E" id="Group 25" o:spid="_x0000_s1051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F6F24FE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E9A2475" w14:textId="77777777" w:rsidR="00EF1080" w:rsidRPr="003836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havf</w:t>
                        </w:r>
                        <w:proofErr w:type="spellEnd"/>
                      </w:p>
                      <w:p w14:paraId="4A755ED1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101D0E" w14:textId="77777777" w:rsidR="00CB6C62" w:rsidRDefault="00CB6C62" w:rsidP="00CB6C62"/>
    <w:p w14:paraId="1437806C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CD5AE1" wp14:editId="25241F9D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8E4D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CD5AE1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45B78E4D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D9483" wp14:editId="5097548F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8F2AAD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D9483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428F2AAD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0467D03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93CC3D" wp14:editId="390F1548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B76658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En güzel örnek 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anlamında Hz.</w:t>
                            </w:r>
                            <w:r w:rsid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Muhammed’in (</w:t>
                            </w:r>
                            <w:proofErr w:type="spellStart"/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sıfatı.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93CC3D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Qw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heh+EKz7TV7gHaD+g71G8YvLBptHzHqYJSV2P08EMsxkh9UaNkQUJh9&#10;aZPDDrRPT/bTE6IoQA0hSpsbnybmwVhRN+ArdYfS19DolYg9+MQL9IQNDKxUmGm4hok43cdbT38B&#10;21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FUtFDD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5B76658" w14:textId="77777777" w:rsidR="00CB6C62" w:rsidRPr="00982AF2" w:rsidRDefault="00DB5596" w:rsidP="00C066B1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En güzel örnek 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anlamında Hz.</w:t>
                      </w:r>
                      <w:r w:rsid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Muhammed’in (</w:t>
                      </w:r>
                      <w:proofErr w:type="spellStart"/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.) sıfatı.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02BD3" wp14:editId="0B8DE7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6A9540" w14:textId="77777777" w:rsidR="000250ED" w:rsidRP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ir konuda doğruyu bulmak için bilgisi olan kişilerle görüşmek ve fikir</w:t>
                            </w:r>
                          </w:p>
                          <w:p w14:paraId="3BEC905E" w14:textId="77777777" w:rsidR="00CB6C62" w:rsidRPr="000250ED" w:rsidRDefault="000250ED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alışverişinde</w:t>
                            </w:r>
                            <w:proofErr w:type="gramEnd"/>
                            <w:r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bulunmak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B02BD3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86A9540" w14:textId="77777777" w:rsidR="000250ED" w:rsidRP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ir konuda doğruyu bulmak için bilgisi olan kişilerle görüşmek ve fikir</w:t>
                      </w:r>
                    </w:p>
                    <w:p w14:paraId="3BEC905E" w14:textId="77777777" w:rsidR="00CB6C62" w:rsidRPr="000250ED" w:rsidRDefault="000250ED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alışverişinde</w:t>
                      </w:r>
                      <w:proofErr w:type="gramEnd"/>
                      <w:r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bulunmak anlamlarına gelir.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100D3" wp14:editId="67898873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43B873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0250ED" w:rsidRPr="000250ED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güvenilir olmak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100D3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443B873" w14:textId="77777777" w:rsidR="00CB6C62" w:rsidRPr="00982AF2" w:rsidRDefault="00DB5596" w:rsidP="00C066B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0250ED" w:rsidRPr="000250ED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güvenilir olmak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48FE7" wp14:editId="3B514884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9313AB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448FE7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19313AB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B36A466" w14:textId="77777777" w:rsidR="00CB6C62" w:rsidRDefault="00CB6C62" w:rsidP="00CB6C62"/>
    <w:p w14:paraId="1A4D9B66" w14:textId="77777777" w:rsidR="00CB6C62" w:rsidRDefault="00DB559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57C140" wp14:editId="199D912A">
                <wp:simplePos x="0" y="0"/>
                <wp:positionH relativeFrom="column">
                  <wp:posOffset>3681730</wp:posOffset>
                </wp:positionH>
                <wp:positionV relativeFrom="paragraph">
                  <wp:posOffset>43179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4E5958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istişare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7C140" id="Text Box 53" o:spid="_x0000_s1060" type="#_x0000_t202" style="position:absolute;margin-left:289.9pt;margin-top:3.4pt;width:56.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E4E5958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istişare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6B4B9" wp14:editId="63E00D73">
                <wp:simplePos x="0" y="0"/>
                <wp:positionH relativeFrom="column">
                  <wp:posOffset>2510155</wp:posOffset>
                </wp:positionH>
                <wp:positionV relativeFrom="paragraph">
                  <wp:posOffset>43179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88ED6E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4AC6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emanet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6B4B9" id="Text Box 54" o:spid="_x0000_s1061" type="#_x0000_t202" style="position:absolute;margin-left:197.65pt;margin-top:3.4pt;width:82.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mPyw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88ED6E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04AC6">
                        <w:rPr>
                          <w:rFonts w:asciiTheme="majorBidi" w:hAnsiTheme="majorBid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emanet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0D25D" wp14:editId="74430E9A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C7CFDE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sıdk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0D25D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/814s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C7CFDE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sıdk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4F5054" w14:textId="77777777" w:rsidR="00CB6C62" w:rsidRDefault="00255E3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941B76" wp14:editId="0BEE5EE7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1043940" cy="285750"/>
                <wp:effectExtent l="0" t="0" r="41910" b="57150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E3F2C8" w14:textId="77777777" w:rsidR="00CB6C62" w:rsidRPr="00255E3B" w:rsidRDefault="000250E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Merhamet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941B76" id="Text Box 57" o:spid="_x0000_s1063" type="#_x0000_t202" style="position:absolute;margin-left:0;margin-top:17.2pt;width:82.2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EE3F2C8" w14:textId="77777777" w:rsidR="00CB6C62" w:rsidRPr="00255E3B" w:rsidRDefault="000250E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Merhamet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B8002" wp14:editId="7E2AC07D">
                <wp:simplePos x="0" y="0"/>
                <wp:positionH relativeFrom="column">
                  <wp:posOffset>3576955</wp:posOffset>
                </wp:positionH>
                <wp:positionV relativeFrom="paragraph">
                  <wp:posOffset>215265</wp:posOffset>
                </wp:positionV>
                <wp:extent cx="1123950" cy="266700"/>
                <wp:effectExtent l="0" t="0" r="38100" b="5715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65A477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üsve</w:t>
                            </w:r>
                            <w:proofErr w:type="spellEnd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-i </w:t>
                            </w:r>
                            <w:proofErr w:type="spell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hasene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BB8002" id="Text Box 56" o:spid="_x0000_s1064" type="#_x0000_t202" style="position:absolute;margin-left:281.65pt;margin-top:16.95pt;width:88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065A477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üsve</w:t>
                      </w:r>
                      <w:proofErr w:type="spellEnd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-i </w:t>
                      </w:r>
                      <w:proofErr w:type="spell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hasene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76D9A" wp14:editId="08A47FE5">
                <wp:simplePos x="0" y="0"/>
                <wp:positionH relativeFrom="column">
                  <wp:posOffset>1300480</wp:posOffset>
                </wp:positionH>
                <wp:positionV relativeFrom="paragraph">
                  <wp:posOffset>196215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5C1A60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azim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276D9A" id="Text Box 58" o:spid="_x0000_s1065" type="#_x0000_t202" style="position:absolute;margin-left:102.4pt;margin-top:15.4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65C1A60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azim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B2A97" wp14:editId="722DB7BF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821A15" w14:textId="77777777" w:rsid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0250E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karar vermek, bir şeyi yapmak hususunda büyük bir kararlılıkla gayret</w:t>
                            </w:r>
                          </w:p>
                          <w:p w14:paraId="352F8E77" w14:textId="77777777" w:rsidR="00CB6C62" w:rsidRPr="00A754CD" w:rsidRDefault="000250ED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göstermek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anlamına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CB2A97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7821A15" w14:textId="77777777" w:rsid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0250ED">
                        <w:rPr>
                          <w:rFonts w:ascii="Ubuntu" w:hAnsi="Ubuntu" w:cs="Ubuntu"/>
                          <w:sz w:val="24"/>
                          <w:szCs w:val="24"/>
                        </w:rPr>
                        <w:t>karar vermek, bir şeyi yapmak hususunda büyük bir kararlılıkla gayret</w:t>
                      </w:r>
                    </w:p>
                    <w:p w14:paraId="352F8E77" w14:textId="77777777" w:rsidR="00CB6C62" w:rsidRPr="00A754CD" w:rsidRDefault="000250ED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göstermek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anlamına gelir.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F12DF" wp14:editId="14B3D1D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D44FC7" w14:textId="77777777" w:rsidR="00CB6C62" w:rsidRP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Bir kimsenin ya da herhangi bir canlının karşılaştığı kötü durumdan</w:t>
                            </w:r>
                            <w:r w:rsid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dolayı üzüntü duymak, onların acı ve sıkıntılarına duyarlı olmaktır.</w:t>
                            </w:r>
                          </w:p>
                          <w:p w14:paraId="1305716B" w14:textId="77777777" w:rsidR="000250ED" w:rsidRPr="000250ED" w:rsidRDefault="000250ED"/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F12DF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D44FC7" w14:textId="77777777" w:rsidR="00CB6C62" w:rsidRP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Bir kimsenin ya da herhangi bir canlının karşılaştığı kötü durumdan</w:t>
                      </w:r>
                      <w:r w:rsid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dolayı üzüntü duymak, onların acı ve sıkıntılarına duyarlı olmaktır.</w:t>
                      </w:r>
                    </w:p>
                    <w:p w14:paraId="1305716B" w14:textId="77777777" w:rsidR="000250ED" w:rsidRPr="000250ED" w:rsidRDefault="000250ED"/>
                  </w:txbxContent>
                </v:textbox>
              </v:shape>
            </w:pict>
          </mc:Fallback>
        </mc:AlternateContent>
      </w:r>
    </w:p>
    <w:p w14:paraId="33C969CD" w14:textId="77777777" w:rsidR="00CB6C62" w:rsidRDefault="00CB6C62" w:rsidP="00CB6C62"/>
    <w:p w14:paraId="50ECBBA8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64DB2" wp14:editId="285F73AB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C345E3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Doğruluk,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kimseyi aldatmamak,</w:t>
                            </w:r>
                            <w:r w:rsid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kendi aleyhine bile olsa her zaman doğruyu söylemek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64DB2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P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ptQfKHZ9po9QLtBfYf6DeMXFo22jxh1MMpK7H4eiOUYyQ8qtGwIKMy+&#10;tMlhB9qnJ/vpCVEUoIYQpc2NTxPzYKyoG/CVukPpa2j0SsQefOIFesIGBlYqzDRcw0Sc7uOtp7+A&#10;7S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OJ9Y+n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BC345E3" w14:textId="77777777" w:rsidR="00CB6C62" w:rsidRPr="00982AF2" w:rsidRDefault="00DB5596" w:rsidP="00C066B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Doğruluk,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kimseyi aldatmamak,</w:t>
                      </w:r>
                      <w:r w:rsid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kendi aleyhine bile olsa her zaman doğruyu söylemek</w:t>
                      </w:r>
                    </w:p>
                  </w:txbxContent>
                </v:textbox>
              </v:shape>
            </w:pict>
          </mc:Fallback>
        </mc:AlternateContent>
      </w:r>
    </w:p>
    <w:p w14:paraId="24E8023C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0E51DF7" wp14:editId="20BB8B70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8AED7E" w14:textId="77777777" w:rsidR="00537EA3" w:rsidRPr="00104AC6" w:rsidRDefault="00537EA3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15CF08E2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hikmetli sözleriyle insanları iyiye ve güzele yönlendirmiştir.</w:t>
                              </w:r>
                            </w:p>
                            <w:p w14:paraId="42948F28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Y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.), arkadaşlarına danışarak yaptığı işlere “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” denir.</w:t>
                              </w:r>
                            </w:p>
                            <w:p w14:paraId="5844CF31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bireye ve topluma en güzel örnek olması özelliğini Kur’an-ı Kerim “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” olarak nitelemektedir.</w:t>
                              </w:r>
                            </w:p>
                            <w:p w14:paraId="62CD6696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haksızlıklarla mücadele etmek için gençliğinde “Erdemliler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Cemiyeti”ne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katılmıştır.</w:t>
                              </w:r>
                            </w:p>
                            <w:p w14:paraId="7CE575E2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Kureyş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suresinde Fil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Olayı’ndan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bahsedilmektedir.</w:t>
                              </w:r>
                            </w:p>
                            <w:p w14:paraId="09E866CD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kişisel özelliklerinden biri de cesur olmasıdır.</w:t>
                              </w:r>
                            </w:p>
                            <w:p w14:paraId="33BC7827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7.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sadece yaşadığı döneme ve topluma örnek olmuştur.</w:t>
                              </w:r>
                            </w:p>
                            <w:p w14:paraId="605A340D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8.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Peygamber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herkesi ilgilendiren önemli konularda arkadaşlarına danışmış ve Müslümanlarla istişare sonucunda verilen kararlara uygun hareket etmiştir</w:t>
                              </w:r>
                            </w:p>
                            <w:p w14:paraId="1523C03A" w14:textId="77777777" w:rsidR="00E912EB" w:rsidRPr="00104AC6" w:rsidRDefault="00E912EB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7923C3A" w14:textId="77777777" w:rsidR="00537EA3" w:rsidRPr="00104AC6" w:rsidRDefault="00537EA3" w:rsidP="00104AC6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ED503E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E51DF7" id="Group 41" o:spid="_x0000_s1069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">
                <v:shape id="Text Box 42" o:spid="_x0000_s1070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478AED7E" w14:textId="77777777" w:rsidR="00537EA3" w:rsidRPr="00104AC6" w:rsidRDefault="00537EA3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  <w:p w14:paraId="15CF08E2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hikmetli sözleriyle insanları iyiye ve güzele yönlendirmiştir.</w:t>
                        </w:r>
                      </w:p>
                      <w:p w14:paraId="42948F28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Y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.), arkadaşlarına danışarak yaptığı işlere “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” denir.</w:t>
                        </w:r>
                      </w:p>
                      <w:p w14:paraId="5844CF31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3.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bireye ve topluma en güzel örnek olması özelliğini Kur’an-ı Kerim “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” olarak nitelemektedir.</w:t>
                        </w:r>
                      </w:p>
                      <w:p w14:paraId="62CD6696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haksızlıklarla mücadele etmek için gençliğinde “Erdemliler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Cemiyeti”ne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katılmıştır.</w:t>
                        </w:r>
                      </w:p>
                      <w:p w14:paraId="7CE575E2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Y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Kureyş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suresinde Fil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Olayı’ndan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bahsedilmektedir.</w:t>
                        </w:r>
                      </w:p>
                      <w:p w14:paraId="09E866CD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6.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kişisel özelliklerinden biri de cesur olmasıdır.</w:t>
                        </w:r>
                      </w:p>
                      <w:p w14:paraId="33BC7827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7.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Y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sadece yaşadığı döneme ve topluma örnek olmuştur.</w:t>
                        </w:r>
                      </w:p>
                      <w:p w14:paraId="605A340D" w14:textId="77777777" w:rsidR="00A77466" w:rsidRPr="00104AC6" w:rsidRDefault="00A77466" w:rsidP="00A7746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8.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D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Peygamber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herkesi ilgilendiren önemli konularda arkadaşlarına danışmış ve Müslümanlarla istişare sonucunda verilen kararlara uygun hareket etmiştir</w:t>
                        </w:r>
                      </w:p>
                      <w:p w14:paraId="1523C03A" w14:textId="77777777" w:rsidR="00E912EB" w:rsidRPr="00104AC6" w:rsidRDefault="00E912EB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7923C3A" w14:textId="77777777" w:rsidR="00537EA3" w:rsidRPr="00104AC6" w:rsidRDefault="00537EA3" w:rsidP="00104AC6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BED503E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E10128" wp14:editId="33F64196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2519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E10128" id="Text Box 34" o:spid="_x0000_s1072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uKlwL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5162519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73AA8858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3EDA1B" wp14:editId="4B4203A4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238ABA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3EDA1B" id="Rectangle 45" o:spid="_x0000_s1073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CtgQ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1238ABA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703D7BEC" w14:textId="77777777" w:rsidR="00CB6C62" w:rsidRDefault="00CB6C62" w:rsidP="00CB6C62"/>
    <w:p w14:paraId="01C7F291" w14:textId="77777777" w:rsidR="00CB6C62" w:rsidRDefault="00CB6C62" w:rsidP="00CB6C62"/>
    <w:p w14:paraId="6EB15274" w14:textId="77777777" w:rsidR="00CB6C62" w:rsidRDefault="00CB6C62" w:rsidP="00CB6C62"/>
    <w:p w14:paraId="23B52BAC" w14:textId="77777777" w:rsidR="00CB6C62" w:rsidRDefault="00CB6C62" w:rsidP="00CB6C62"/>
    <w:p w14:paraId="785935E1" w14:textId="77777777" w:rsidR="00CB6C62" w:rsidRDefault="00CB6C62" w:rsidP="00CB6C62"/>
    <w:p w14:paraId="1174F51F" w14:textId="66AB84F7" w:rsidR="00CB6C62" w:rsidRDefault="0005448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28F82" wp14:editId="17983B68">
                <wp:simplePos x="0" y="0"/>
                <wp:positionH relativeFrom="column">
                  <wp:posOffset>4005580</wp:posOffset>
                </wp:positionH>
                <wp:positionV relativeFrom="paragraph">
                  <wp:posOffset>22860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218896" w14:textId="77777777" w:rsidR="00CB6C62" w:rsidRDefault="00EF1080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örnek davranışlarından dördünü yazınız</w:t>
                            </w:r>
                          </w:p>
                          <w:p w14:paraId="6081B343" w14:textId="77777777" w:rsidR="00EF1080" w:rsidRPr="00054486" w:rsidRDefault="00EF1080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(2X4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=8 PUAN)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28F82" id="Text Box 67" o:spid="_x0000_s1074" type="#_x0000_t202" style="position:absolute;margin-left:315.4pt;margin-top:1.8pt;width:186.25pt;height:1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Q4Sw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" fillcolor="#e5dfec [663]" strokecolor="#f79646 [3209]" strokeweight="1.5pt">
                <v:shadow color="#868686"/>
                <v:textbox inset="4.5mm">
                  <w:txbxContent>
                    <w:p w14:paraId="4B218896" w14:textId="77777777" w:rsidR="00CB6C62" w:rsidRDefault="00EF1080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.) örnek davranışlarından dördünü yazınız</w:t>
                      </w:r>
                    </w:p>
                    <w:p w14:paraId="6081B343" w14:textId="77777777" w:rsidR="00EF1080" w:rsidRPr="00054486" w:rsidRDefault="00EF1080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(2X4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=8 PUAN)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2BBBB4" wp14:editId="16CCC7B4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DF1FD7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2BBBB4" id="Rectangle 66" o:spid="_x0000_s1075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4enIWz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70DF1FD7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5F9AA" wp14:editId="6B17CE37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F7785" w14:textId="77777777" w:rsidR="00CB6C62" w:rsidRDefault="00CB6C62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A38FBE3" w14:textId="77777777" w:rsidR="00054486" w:rsidRDefault="00054486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</w:t>
                            </w:r>
                          </w:p>
                          <w:p w14:paraId="572413BF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</w:t>
                            </w:r>
                          </w:p>
                          <w:p w14:paraId="1E166FE3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</w:t>
                            </w:r>
                          </w:p>
                          <w:p w14:paraId="5DCF27B6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</w:t>
                            </w:r>
                          </w:p>
                          <w:p w14:paraId="6F335F8F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15F9AA" id="Text Box 65" o:spid="_x0000_s1076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XL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0h3DG6hPiLFDoYVwpXHSwvuFyUdrk9F/c89c4IS9dGgTObzWAkuXLJm87eRYZeM62I2Q2N7GWGG&#10;I1ZFAyXDdROGJd1bJ3ctphqUaeAWtdXIxPpTWaMicUfScMZ9jkt4aaevnv46698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sO11y1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281F7785" w14:textId="77777777" w:rsidR="00CB6C62" w:rsidRDefault="00CB6C62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A38FBE3" w14:textId="77777777" w:rsidR="00054486" w:rsidRDefault="00054486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1-</w:t>
                      </w:r>
                    </w:p>
                    <w:p w14:paraId="572413BF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</w:t>
                      </w:r>
                    </w:p>
                    <w:p w14:paraId="1E166FE3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</w:t>
                      </w:r>
                    </w:p>
                    <w:p w14:paraId="5DCF27B6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</w:t>
                      </w:r>
                    </w:p>
                    <w:p w14:paraId="6F335F8F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C6DD1" w14:textId="1F123E59" w:rsidR="00CB6C62" w:rsidRDefault="00CB6C62" w:rsidP="00CB6C62"/>
    <w:p w14:paraId="19EE9A4D" w14:textId="71A237C3" w:rsidR="00D303F0" w:rsidRDefault="00D303F0" w:rsidP="00CB6C62"/>
    <w:p w14:paraId="77423217" w14:textId="41889F1B" w:rsidR="00D303F0" w:rsidRDefault="00D303F0" w:rsidP="00CB6C62"/>
    <w:p w14:paraId="314CA74D" w14:textId="77777777" w:rsidR="00D303F0" w:rsidRDefault="00D303F0" w:rsidP="00CB6C62"/>
    <w:p w14:paraId="5F3DD6AC" w14:textId="77777777" w:rsidR="00CB6C62" w:rsidRDefault="003D0AE6" w:rsidP="00CB6C62">
      <w:r>
        <w:lastRenderedPageBreak/>
        <w:t>O</w:t>
      </w:r>
    </w:p>
    <w:p w14:paraId="626165F7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4EFD8F" wp14:editId="706207E0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E0083F" w14:textId="77777777" w:rsidR="00CB6C62" w:rsidRPr="00104AC6" w:rsidRDefault="00CB6C62" w:rsidP="00104AC6">
                              <w:pPr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3B987CA9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, istişare, sebat, sıdk, emanet, azim)</w:t>
                              </w:r>
                            </w:p>
                            <w:p w14:paraId="63F34632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Doğruluk,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sıdk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kavramıyla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ifade edilir ve dürüst olmak, kimseyi aldatmamak, kendi aleyhine bile olsa her zaman doğruyu söylemek gibi davranışlarla kendini gösterir.</w:t>
                              </w:r>
                            </w:p>
                            <w:p w14:paraId="06D8CE19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örnekliği Kur’an-ı Kerim’de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kavramıyla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ifade edilir.</w:t>
                              </w:r>
                            </w:p>
                            <w:p w14:paraId="46675811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Peygamberlerin özelliklerinden biri olan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emanet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güvenilir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olmak anlamına geldiği gibi insan ilişkilerinde vazgeçilmez ahlaki bir ilkedir.</w:t>
                              </w:r>
                            </w:p>
                            <w:p w14:paraId="05AA6CDB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Peygamber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herkesi ilgilendiren önemli konularda arkadaşlarına danışmış ve Müslümanlarla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istişare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sonucunda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verilen kararlara uygun hareket edilmiştir.</w:t>
                              </w:r>
                            </w:p>
                            <w:p w14:paraId="761EB784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“Güneşi sağ elime, Ay’ı da sol elime koysalar yine de yolumdan dönmem.” buyurarak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sebat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ve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kararlılığını dile getirmiştir.</w:t>
                              </w:r>
                            </w:p>
                            <w:p w14:paraId="1373385E" w14:textId="77777777" w:rsidR="00A77466" w:rsidRPr="00104AC6" w:rsidRDefault="00A77466" w:rsidP="00A7746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Mümin şartlar ve durumlar ne olursa olsun imanında kesin bir sebat ve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azim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gösterir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2A6523DC" w14:textId="1DF7843B" w:rsidR="006A1847" w:rsidRPr="00104AC6" w:rsidRDefault="006A1847" w:rsidP="00A774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9F45DA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4EFD8F" id="_x0000_s1077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">
                <v:shape id="Text Box 42" o:spid="_x0000_s1078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EE0083F" w14:textId="77777777" w:rsidR="00CB6C62" w:rsidRPr="00104AC6" w:rsidRDefault="00CB6C62" w:rsidP="00104AC6">
                        <w:pPr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  <w:p w14:paraId="3B987CA9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, istişare, sebat, sıdk, emanet, azim)</w:t>
                        </w:r>
                      </w:p>
                      <w:p w14:paraId="63F34632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Doğruluk,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sıdk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kavramıyla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ifade edilir ve dürüst olmak, kimseyi aldatmamak, kendi aleyhine bile olsa her zaman doğruyu söylemek gibi davranışlarla kendini gösterir.</w:t>
                        </w:r>
                      </w:p>
                      <w:p w14:paraId="06D8CE19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örnekliği Kur’an-ı Kerim’de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kavramıyla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ifade edilir.</w:t>
                        </w:r>
                      </w:p>
                      <w:p w14:paraId="46675811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3-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Peygamberlerin özelliklerinden biri olan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emanet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güvenilir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olmak anlamına geldiği gibi insan ilişkilerinde vazgeçilmez ahlaki bir ilkedir.</w:t>
                        </w:r>
                      </w:p>
                      <w:p w14:paraId="05AA6CDB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4-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Peygamber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herkesi ilgilendiren önemli konularda arkadaşlarına danışmış ve Müslümanlarla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istişare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sonucunda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verilen kararlara uygun hareket edilmiştir.</w:t>
                        </w:r>
                      </w:p>
                      <w:p w14:paraId="761EB784" w14:textId="77777777" w:rsidR="00A77466" w:rsidRPr="00104AC6" w:rsidRDefault="00A77466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5-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“Güneşi sağ elime, Ay’ı da sol elime koysalar yine de yolumdan dönmem.” buyurarak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sebat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ve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kararlılığını dile getirmiştir.</w:t>
                        </w:r>
                      </w:p>
                      <w:p w14:paraId="1373385E" w14:textId="77777777" w:rsidR="00A77466" w:rsidRPr="00104AC6" w:rsidRDefault="00A77466" w:rsidP="00A7746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6-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Mümin şartlar ve durumlar ne olursa olsun imanında kesin bir sebat ve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azim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gösterir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</w:t>
                        </w:r>
                      </w:p>
                      <w:p w14:paraId="2A6523DC" w14:textId="1DF7843B" w:rsidR="006A1847" w:rsidRPr="00104AC6" w:rsidRDefault="006A1847" w:rsidP="00A774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43" o:spid="_x0000_s1079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49F45DA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50DAA" wp14:editId="377A252D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F9DEE9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D50DAA" id="_x0000_s1080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BtKRMW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1F9DEE9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0F0E8" wp14:editId="2D56F203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19E38B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F0F0E8" id="Rectangle 44" o:spid="_x0000_s1081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gVgw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1vyM&#10;AibX2sl7bFDkT12IzxRuWud/cTbgyNc8/NyCV5yZDxabfFmcnqY3ggzc+GPv+uAFKxCi5hE1ou1V&#10;HN+Tbe/1psUIY7mtu8SBaDQ16xMbzCIZOM6Uz+PTk96LY5v+enogVw8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KN7mBW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B19E38B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D919AA2" w14:textId="77777777" w:rsidR="00CB6C62" w:rsidRDefault="00CB6C62" w:rsidP="00CB6C62"/>
    <w:p w14:paraId="65E613E3" w14:textId="77777777" w:rsidR="00CB6C62" w:rsidRDefault="00CB6C62" w:rsidP="00CB6C62"/>
    <w:p w14:paraId="4695DFE7" w14:textId="77777777" w:rsidR="00CB6C62" w:rsidRDefault="00CB6C62" w:rsidP="00CB6C62"/>
    <w:p w14:paraId="7EBB8518" w14:textId="77777777" w:rsidR="00DB5596" w:rsidRDefault="00DB5596" w:rsidP="00CB6C62"/>
    <w:p w14:paraId="7AEDE44C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8F2EFC" wp14:editId="3F0A67D7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0DB836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2F77F3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08E9BE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8F2EFC" id="Group 85" o:spid="_x0000_s1082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">
                <v:rect id="Rectangle 62" o:spid="_x0000_s1083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1B0DB836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84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2F2F77F3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85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2D08E9BE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35C3E1C" w14:textId="77777777" w:rsidR="00CB6C62" w:rsidRDefault="00CB6C62" w:rsidP="00CB6C62"/>
    <w:p w14:paraId="54C76D72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BE8DE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1</w:t>
      </w:r>
      <w:r w:rsidRPr="005177B5">
        <w:rPr>
          <w:rFonts w:cstheme="minorHAnsi"/>
          <w:sz w:val="18"/>
          <w:szCs w:val="18"/>
        </w:rPr>
        <w:t>. “Haksız yere bir serçeyi veya daha küçük bir hayvanı öldüren insandan Allah bunun hesabını mutlaka soracaktır.” (</w:t>
      </w:r>
      <w:proofErr w:type="spellStart"/>
      <w:r w:rsidRPr="005177B5">
        <w:rPr>
          <w:rFonts w:cstheme="minorHAnsi"/>
          <w:sz w:val="18"/>
          <w:szCs w:val="18"/>
        </w:rPr>
        <w:t>Nesâî</w:t>
      </w:r>
      <w:proofErr w:type="spellEnd"/>
      <w:r w:rsidRPr="005177B5">
        <w:rPr>
          <w:rFonts w:cstheme="minorHAnsi"/>
          <w:sz w:val="18"/>
          <w:szCs w:val="18"/>
        </w:rPr>
        <w:t xml:space="preserve">, </w:t>
      </w:r>
      <w:proofErr w:type="spellStart"/>
      <w:r w:rsidRPr="005177B5">
        <w:rPr>
          <w:rFonts w:cstheme="minorHAnsi"/>
          <w:sz w:val="18"/>
          <w:szCs w:val="18"/>
        </w:rPr>
        <w:t>Dahâyâ</w:t>
      </w:r>
      <w:proofErr w:type="spellEnd"/>
      <w:r w:rsidRPr="005177B5">
        <w:rPr>
          <w:rFonts w:cstheme="minorHAnsi"/>
          <w:sz w:val="18"/>
          <w:szCs w:val="18"/>
        </w:rPr>
        <w:t>, 42.)</w:t>
      </w:r>
    </w:p>
    <w:p w14:paraId="06558D9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hadiste Hz. Muhammed’in 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hangi özelliğine vurgu yapılmaktadır?</w:t>
      </w:r>
    </w:p>
    <w:p w14:paraId="1B258AB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A)</w:t>
      </w:r>
      <w:r w:rsidRPr="00A77466">
        <w:rPr>
          <w:rFonts w:cstheme="minorHAnsi"/>
          <w:b/>
          <w:bCs/>
          <w:color w:val="FF0000"/>
          <w:sz w:val="18"/>
          <w:szCs w:val="18"/>
        </w:rPr>
        <w:t xml:space="preserve"> </w:t>
      </w:r>
      <w:r w:rsidRPr="00A77466">
        <w:rPr>
          <w:rFonts w:cstheme="minorHAnsi"/>
          <w:color w:val="FF0000"/>
          <w:sz w:val="18"/>
          <w:szCs w:val="18"/>
        </w:rPr>
        <w:t>Adaleti</w:t>
      </w:r>
    </w:p>
    <w:p w14:paraId="0A474313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Dürüstlüğü</w:t>
      </w:r>
    </w:p>
    <w:p w14:paraId="6AE4E7C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Güvenilirliği</w:t>
      </w:r>
    </w:p>
    <w:p w14:paraId="6A9BFA58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Merhameti</w:t>
      </w:r>
    </w:p>
    <w:p w14:paraId="7CDFE3BF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</w:p>
    <w:p w14:paraId="3431182A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2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 xml:space="preserve">.) İslam’ı anlatmak için bir gün </w:t>
      </w:r>
      <w:proofErr w:type="spellStart"/>
      <w:r w:rsidRPr="005177B5">
        <w:rPr>
          <w:rFonts w:cstheme="minorHAnsi"/>
          <w:sz w:val="18"/>
          <w:szCs w:val="18"/>
        </w:rPr>
        <w:t>Taif’e</w:t>
      </w:r>
      <w:proofErr w:type="spellEnd"/>
      <w:r w:rsidRPr="005177B5">
        <w:rPr>
          <w:rFonts w:cstheme="minorHAnsi"/>
          <w:sz w:val="18"/>
          <w:szCs w:val="18"/>
        </w:rPr>
        <w:t xml:space="preserve"> gitmişti. Ancak </w:t>
      </w:r>
      <w:proofErr w:type="spellStart"/>
      <w:r w:rsidRPr="005177B5">
        <w:rPr>
          <w:rFonts w:cstheme="minorHAnsi"/>
          <w:sz w:val="18"/>
          <w:szCs w:val="18"/>
        </w:rPr>
        <w:t>Taifliler</w:t>
      </w:r>
      <w:proofErr w:type="spellEnd"/>
      <w:r w:rsidRPr="005177B5">
        <w:rPr>
          <w:rFonts w:cstheme="minorHAnsi"/>
          <w:sz w:val="18"/>
          <w:szCs w:val="18"/>
        </w:rPr>
        <w:t xml:space="preserve"> Mekke müşriklerinin kışkırtmasıyla Hz. Muhammed’e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şiddetli bir tepki gösterdiler. Hz. Peygambere taş fırlattılar, geçeceği yollara diken attılar.</w:t>
      </w:r>
    </w:p>
    <w:p w14:paraId="5A78CDC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Hz. Peygamber buna çok üzüldü ve onlar için, “Rabbim, halkımı bağışla, onlar ne yaptıklarının farkında değiller.” diye dua etti. (</w:t>
      </w:r>
      <w:proofErr w:type="spellStart"/>
      <w:r w:rsidRPr="005177B5">
        <w:rPr>
          <w:rFonts w:cstheme="minorHAnsi"/>
          <w:sz w:val="18"/>
          <w:szCs w:val="18"/>
        </w:rPr>
        <w:t>Buhârî</w:t>
      </w:r>
      <w:proofErr w:type="spellEnd"/>
      <w:r w:rsidRPr="005177B5">
        <w:rPr>
          <w:rFonts w:cstheme="minorHAnsi"/>
          <w:sz w:val="18"/>
          <w:szCs w:val="18"/>
        </w:rPr>
        <w:t xml:space="preserve">, </w:t>
      </w:r>
      <w:proofErr w:type="spellStart"/>
      <w:r w:rsidRPr="005177B5">
        <w:rPr>
          <w:rFonts w:cstheme="minorHAnsi"/>
          <w:sz w:val="18"/>
          <w:szCs w:val="18"/>
        </w:rPr>
        <w:t>Enbiyâ</w:t>
      </w:r>
      <w:proofErr w:type="spellEnd"/>
      <w:r w:rsidRPr="005177B5">
        <w:rPr>
          <w:rFonts w:cstheme="minorHAnsi"/>
          <w:sz w:val="18"/>
          <w:szCs w:val="18"/>
        </w:rPr>
        <w:t>, 54.)</w:t>
      </w:r>
    </w:p>
    <w:p w14:paraId="677C742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örnekte asıl vurgulanmak istenen nedir?</w:t>
      </w:r>
    </w:p>
    <w:p w14:paraId="2C8038C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İslam’ı yaymak için farklı şehirlere gitmiştir.</w:t>
      </w:r>
    </w:p>
    <w:p w14:paraId="4E102BB9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Hz. Muhammed’e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taş atmışlardır.</w:t>
      </w:r>
    </w:p>
    <w:p w14:paraId="5D6A3FD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çok üzülmüştür.</w:t>
      </w:r>
    </w:p>
    <w:p w14:paraId="501FB03C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A77466">
        <w:rPr>
          <w:rFonts w:cstheme="minorHAnsi"/>
          <w:color w:val="FF0000"/>
          <w:sz w:val="18"/>
          <w:szCs w:val="18"/>
        </w:rPr>
        <w:t>Hz. Muhammed (</w:t>
      </w:r>
      <w:proofErr w:type="spellStart"/>
      <w:r w:rsidRPr="00A77466">
        <w:rPr>
          <w:rFonts w:cstheme="minorHAnsi"/>
          <w:color w:val="FF0000"/>
          <w:sz w:val="18"/>
          <w:szCs w:val="18"/>
        </w:rPr>
        <w:t>s.a.v</w:t>
      </w:r>
      <w:proofErr w:type="spellEnd"/>
      <w:r w:rsidRPr="00A77466">
        <w:rPr>
          <w:rFonts w:cstheme="minorHAnsi"/>
          <w:color w:val="FF0000"/>
          <w:sz w:val="18"/>
          <w:szCs w:val="18"/>
        </w:rPr>
        <w:t>.) affedicidir.</w:t>
      </w:r>
    </w:p>
    <w:p w14:paraId="6AB8D02D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4F173B2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3</w:t>
      </w:r>
      <w:r w:rsidRPr="005177B5">
        <w:rPr>
          <w:rFonts w:cstheme="minorHAnsi"/>
          <w:sz w:val="18"/>
          <w:szCs w:val="18"/>
        </w:rPr>
        <w:t>. Hz. Peygamber, Uhud savaşında Medine’de kalıp savunma yapılması görüşündeydi.</w:t>
      </w:r>
    </w:p>
    <w:p w14:paraId="4944CA64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Ancak arkadaşlarının çoğu meydan savaşı yapılmasını istemişti. Bunun üzerine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kendi görüşünden vazgeçti.</w:t>
      </w:r>
    </w:p>
    <w:p w14:paraId="6F1530E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örnekte Hz. Muhammed’in 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hangi yönü vurgulanmaktadır?</w:t>
      </w:r>
    </w:p>
    <w:p w14:paraId="1B01C7D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merhametliydi.</w:t>
      </w:r>
    </w:p>
    <w:p w14:paraId="2E5C4651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A77466">
        <w:rPr>
          <w:rFonts w:cstheme="minorHAnsi"/>
          <w:color w:val="FF0000"/>
          <w:sz w:val="18"/>
          <w:szCs w:val="18"/>
        </w:rPr>
        <w:t>Hz. Muhammed (</w:t>
      </w:r>
      <w:proofErr w:type="spellStart"/>
      <w:r w:rsidRPr="00A77466">
        <w:rPr>
          <w:rFonts w:cstheme="minorHAnsi"/>
          <w:color w:val="FF0000"/>
          <w:sz w:val="18"/>
          <w:szCs w:val="18"/>
        </w:rPr>
        <w:t>s.a.v</w:t>
      </w:r>
      <w:proofErr w:type="spellEnd"/>
      <w:r w:rsidRPr="00A77466">
        <w:rPr>
          <w:rFonts w:cstheme="minorHAnsi"/>
          <w:color w:val="FF0000"/>
          <w:sz w:val="18"/>
          <w:szCs w:val="18"/>
        </w:rPr>
        <w:t>.) istişareye önem verirdi</w:t>
      </w:r>
      <w:r w:rsidRPr="005177B5">
        <w:rPr>
          <w:rFonts w:cstheme="minorHAnsi"/>
          <w:sz w:val="18"/>
          <w:szCs w:val="18"/>
        </w:rPr>
        <w:t>.</w:t>
      </w:r>
    </w:p>
    <w:p w14:paraId="250268A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cesur ve kararlıydı.</w:t>
      </w:r>
    </w:p>
    <w:p w14:paraId="687545E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hakkı gözetirdi.</w:t>
      </w:r>
    </w:p>
    <w:p w14:paraId="76077F1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18A37CD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4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peygamberliğinden önce de haksızlıkların karşısında duruyor ve haklının yanında yer alıyordu. Bundan dolayı Erdemliler Topluluğu’na (</w:t>
      </w:r>
      <w:proofErr w:type="spellStart"/>
      <w:r w:rsidRPr="005177B5">
        <w:rPr>
          <w:rFonts w:cstheme="minorHAnsi"/>
          <w:sz w:val="18"/>
          <w:szCs w:val="18"/>
        </w:rPr>
        <w:t>Hilfü’l-Fudûl</w:t>
      </w:r>
      <w:proofErr w:type="spellEnd"/>
      <w:r w:rsidRPr="005177B5">
        <w:rPr>
          <w:rFonts w:cstheme="minorHAnsi"/>
          <w:sz w:val="18"/>
          <w:szCs w:val="18"/>
        </w:rPr>
        <w:t>) katılmıştır. Bu yolla haksızlığa uğrayan, güçsüz ve kimsesiz insanların hakkını korumuştur.</w:t>
      </w:r>
    </w:p>
    <w:p w14:paraId="52F8CB5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bilgiye göre aşağıdaki seçeneklerden hangisi çıkarılamaz?</w:t>
      </w:r>
    </w:p>
    <w:p w14:paraId="2D9EED1B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peygamber olmadan önce de adaletlidir.</w:t>
      </w:r>
    </w:p>
    <w:p w14:paraId="44FAE65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Erdemliler Topluluğu güçsüzlerin hakkını savunmaktadır.</w:t>
      </w:r>
    </w:p>
    <w:p w14:paraId="6864A1E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kimsesizlerin yanındadır.</w:t>
      </w:r>
    </w:p>
    <w:p w14:paraId="77A306A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A77466">
        <w:rPr>
          <w:rFonts w:cstheme="minorHAnsi"/>
          <w:color w:val="FF0000"/>
          <w:sz w:val="18"/>
          <w:szCs w:val="18"/>
        </w:rPr>
        <w:t>Hz. Muhammed (</w:t>
      </w:r>
      <w:proofErr w:type="spellStart"/>
      <w:r w:rsidRPr="00A77466">
        <w:rPr>
          <w:rFonts w:cstheme="minorHAnsi"/>
          <w:color w:val="FF0000"/>
          <w:sz w:val="18"/>
          <w:szCs w:val="18"/>
        </w:rPr>
        <w:t>s.a.v</w:t>
      </w:r>
      <w:proofErr w:type="spellEnd"/>
      <w:r w:rsidRPr="00A77466">
        <w:rPr>
          <w:rFonts w:cstheme="minorHAnsi"/>
          <w:color w:val="FF0000"/>
          <w:sz w:val="18"/>
          <w:szCs w:val="18"/>
        </w:rPr>
        <w:t xml:space="preserve">.) </w:t>
      </w:r>
      <w:proofErr w:type="spellStart"/>
      <w:r w:rsidRPr="00A77466">
        <w:rPr>
          <w:rFonts w:cstheme="minorHAnsi"/>
          <w:color w:val="FF0000"/>
          <w:sz w:val="18"/>
          <w:szCs w:val="18"/>
        </w:rPr>
        <w:t>Hilfü’l-Fudûl’un</w:t>
      </w:r>
      <w:proofErr w:type="spellEnd"/>
      <w:r w:rsidRPr="00A77466">
        <w:rPr>
          <w:rFonts w:cstheme="minorHAnsi"/>
          <w:color w:val="FF0000"/>
          <w:sz w:val="18"/>
          <w:szCs w:val="18"/>
        </w:rPr>
        <w:t xml:space="preserve"> en genç üyesidir</w:t>
      </w:r>
      <w:r w:rsidRPr="005177B5">
        <w:rPr>
          <w:rFonts w:cstheme="minorHAnsi"/>
          <w:sz w:val="18"/>
          <w:szCs w:val="18"/>
        </w:rPr>
        <w:t>.</w:t>
      </w:r>
    </w:p>
    <w:p w14:paraId="4442632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41E26AAB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5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.), davasından vazgeçmesi için müşriklerin yaptığı cazip teklifleri geri çevirmiş ve onlara şu cevabı vermiştir: “Güneşi sağ elime, ayı da sol elime koysalar yine de yolumdan dönmem.”</w:t>
      </w:r>
    </w:p>
    <w:p w14:paraId="2622EF0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Aşağıdaki seçeneklerden hangisi yukarıda verilen örnekte Hz. Muhammed</w:t>
      </w:r>
    </w:p>
    <w:p w14:paraId="2537946A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ile ilgili belirtilen özelliklerden biridir?</w:t>
      </w:r>
    </w:p>
    <w:p w14:paraId="60456FF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bilgiye önem verirdi.</w:t>
      </w:r>
    </w:p>
    <w:p w14:paraId="62E42453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müsamahalıydı.</w:t>
      </w:r>
    </w:p>
    <w:p w14:paraId="655271B2" w14:textId="77777777" w:rsidR="00104AC6" w:rsidRPr="00A77466" w:rsidRDefault="00104AC6" w:rsidP="00104AC6">
      <w:pPr>
        <w:autoSpaceDE w:val="0"/>
        <w:autoSpaceDN w:val="0"/>
        <w:adjustRightInd w:val="0"/>
        <w:spacing w:after="0"/>
        <w:rPr>
          <w:rFonts w:cstheme="minorHAnsi"/>
          <w:color w:val="FF0000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C</w:t>
      </w:r>
      <w:r w:rsidRPr="00A77466">
        <w:rPr>
          <w:rFonts w:cstheme="minorHAnsi"/>
          <w:b/>
          <w:bCs/>
          <w:color w:val="FF0000"/>
          <w:sz w:val="18"/>
          <w:szCs w:val="18"/>
        </w:rPr>
        <w:t xml:space="preserve">) </w:t>
      </w:r>
      <w:r w:rsidRPr="00A77466">
        <w:rPr>
          <w:rFonts w:cstheme="minorHAnsi"/>
          <w:color w:val="FF0000"/>
          <w:sz w:val="18"/>
          <w:szCs w:val="18"/>
        </w:rPr>
        <w:t>Hz. Muhammed (</w:t>
      </w:r>
      <w:proofErr w:type="spellStart"/>
      <w:r w:rsidRPr="00A77466">
        <w:rPr>
          <w:rFonts w:cstheme="minorHAnsi"/>
          <w:color w:val="FF0000"/>
          <w:sz w:val="18"/>
          <w:szCs w:val="18"/>
        </w:rPr>
        <w:t>s.a.v</w:t>
      </w:r>
      <w:proofErr w:type="spellEnd"/>
      <w:r w:rsidRPr="00A77466">
        <w:rPr>
          <w:rFonts w:cstheme="minorHAnsi"/>
          <w:color w:val="FF0000"/>
          <w:sz w:val="18"/>
          <w:szCs w:val="18"/>
        </w:rPr>
        <w:t>.) kararlıydı.</w:t>
      </w:r>
    </w:p>
    <w:p w14:paraId="26E0A8EF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danışarak iş yapardı.</w:t>
      </w:r>
    </w:p>
    <w:p w14:paraId="13BDA88D" w14:textId="77777777" w:rsidR="009E31C7" w:rsidRPr="005177B5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DF7E6E3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6. </w:t>
      </w:r>
      <w:r w:rsidRPr="005177B5">
        <w:rPr>
          <w:rFonts w:cstheme="minorHAnsi"/>
          <w:sz w:val="18"/>
          <w:szCs w:val="18"/>
        </w:rPr>
        <w:t xml:space="preserve">Allah, Kureyş suresinde özellikle Kureyşlilere verdiği nimetleri hatırlatarak onlardan </w:t>
      </w:r>
      <w:proofErr w:type="gramStart"/>
      <w:r w:rsidRPr="005177B5">
        <w:rPr>
          <w:rFonts w:cstheme="minorHAnsi"/>
          <w:sz w:val="18"/>
          <w:szCs w:val="18"/>
        </w:rPr>
        <w:t>Kabe’nin</w:t>
      </w:r>
      <w:proofErr w:type="gramEnd"/>
      <w:r w:rsidRPr="005177B5">
        <w:rPr>
          <w:rFonts w:cstheme="minorHAnsi"/>
          <w:sz w:val="18"/>
          <w:szCs w:val="18"/>
        </w:rPr>
        <w:t xml:space="preserve"> Rabbi olan kendisine ibadet etmelerini istemiştir. Bu nimetlere karşılık kulluk görevlerini yerine getirmeleri gerektiğini söylemiştir.</w:t>
      </w:r>
    </w:p>
    <w:p w14:paraId="5A617F1C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Bu nimetler arasında aşağıdakilerden hangisi yer almamaktadır?</w:t>
      </w:r>
    </w:p>
    <w:p w14:paraId="69563DB2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A) Korkudan kurtarmak</w:t>
      </w:r>
    </w:p>
    <w:p w14:paraId="2C89BE6A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B) Açken doymalarını sağlamak</w:t>
      </w:r>
    </w:p>
    <w:p w14:paraId="3B5ABFCD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C) Yaz ve kış yolculuklarda kolaylık tanımak</w:t>
      </w:r>
    </w:p>
    <w:p w14:paraId="237CE667" w14:textId="77777777" w:rsidR="00EF1080" w:rsidRPr="00B67F3E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18"/>
          <w:szCs w:val="18"/>
        </w:rPr>
      </w:pPr>
      <w:r w:rsidRPr="005177B5">
        <w:rPr>
          <w:rFonts w:cstheme="minorHAnsi"/>
          <w:sz w:val="18"/>
          <w:szCs w:val="18"/>
        </w:rPr>
        <w:t xml:space="preserve">D) </w:t>
      </w:r>
      <w:r w:rsidRPr="00B67F3E">
        <w:rPr>
          <w:rFonts w:cstheme="minorHAnsi"/>
          <w:color w:val="FF0000"/>
          <w:sz w:val="18"/>
          <w:szCs w:val="18"/>
        </w:rPr>
        <w:t>Düşman tehlikesini önceden haber vermek</w:t>
      </w:r>
    </w:p>
    <w:p w14:paraId="099FC979" w14:textId="77777777" w:rsidR="00D501AB" w:rsidRPr="00B67F3E" w:rsidRDefault="00D501AB" w:rsidP="000A1EF0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14:paraId="5200E872" w14:textId="0AE70AB1" w:rsidR="003A6FCC" w:rsidRDefault="003A6FCC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C91F015" w14:textId="77777777" w:rsidR="003A6FCC" w:rsidRDefault="003A6F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3F6B768" w14:textId="0F87E571" w:rsidR="003A6FCC" w:rsidRDefault="003A6FCC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B79CA28" w14:textId="5B7AC6BC" w:rsidR="003A6FCC" w:rsidRDefault="003A6FCC">
      <w:pPr>
        <w:rPr>
          <w:rFonts w:cstheme="minorHAnsi"/>
          <w:sz w:val="24"/>
          <w:szCs w:val="24"/>
        </w:rPr>
      </w:pPr>
      <w:bookmarkStart w:id="9" w:name="_GoBack"/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0944" behindDoc="0" locked="0" layoutInCell="1" allowOverlap="1" wp14:anchorId="25571389" wp14:editId="77C736ED">
            <wp:simplePos x="0" y="0"/>
            <wp:positionH relativeFrom="page">
              <wp:posOffset>-1618940</wp:posOffset>
            </wp:positionH>
            <wp:positionV relativeFrom="paragraph">
              <wp:posOffset>456254</wp:posOffset>
            </wp:positionV>
            <wp:extent cx="10786126" cy="7559643"/>
            <wp:effectExtent l="0" t="5715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89217" cy="756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>
        <w:rPr>
          <w:rFonts w:cstheme="minorHAnsi"/>
          <w:sz w:val="24"/>
          <w:szCs w:val="24"/>
        </w:rPr>
        <w:br w:type="page"/>
      </w:r>
    </w:p>
    <w:p w14:paraId="4C9F1F7D" w14:textId="406F2587" w:rsidR="002B7944" w:rsidRDefault="003A6FCC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C77FF87" wp14:editId="002FEC26">
                <wp:simplePos x="0" y="0"/>
                <wp:positionH relativeFrom="page">
                  <wp:posOffset>0</wp:posOffset>
                </wp:positionH>
                <wp:positionV relativeFrom="paragraph">
                  <wp:posOffset>-876300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AAB00" w14:textId="77777777" w:rsidR="00D303F0" w:rsidRPr="00501EC5" w:rsidRDefault="00D303F0" w:rsidP="00D303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7FF87" id="Grup 11" o:spid="_x0000_s1086" style="position:absolute;margin-left:0;margin-top:-69pt;width:598.1pt;height:840.15pt;z-index:25172684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s0giTzHcKq8szdqAHUV8Jftmf8F2fgJ+z14hufh58GPD7eP9es2aO+ure7EOm2kg&#10;OCnm4ZpmBHIQbR/fyCK+W7//AIOM/wBqKe5aTTvg14Mt4v4Y5PtMhH47x/Kvn8VxPkuFqOnKpdre&#10;yb/HY/aOH/o/+KXEWAjjKGC9nTkrx9pOMG09nyt8yT6XSutVofsjRX40/wDERZ+1d/0SfwT/AN+b&#10;n/47R/xEWftXf9En8E/9+bn/AOO1z/64ZH/M/wDwFnu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GOTSAZGA1OooAb5fOc0u3HSlooAQrk80oAH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IB600p6GnUUAJsHeg&#10;oO1LRQA3BTmjzPanEA9aTavpQAoOR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NigBaKQFmO1V3H2qVLHUH6WM34RGjQCO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hiQOBTdzE4C8+lADqKsQ6Rqs4zHYSfVlx/&#10;Opf+Ee1j/nzP/fQ/xo5o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xnqKKKADp0FIFw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m1fSlooAbJ&#10;BDMnlyxKynqrLkGlVVRQiLgDgAdqWigAooooAKKKKACiiigAooooAKKKKACiiigAooooAKKKKACi&#10;iigAooooAKKKKACiiigAooooAKKKKACiiigAooooAKKKKACiiigAooooAKKKKACiiigAooooAKKK&#10;KACiiigAooooAKKKKACiiigAooooAKKKKACiiigAooooAKCAeCKKKAE2r6UoG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8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">
                  <v:imagedata r:id="rId19" o:title=""/>
                  <v:path arrowok="t"/>
                </v:shape>
                <v:oval id="Oval 13" o:spid="_x0000_s108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8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9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9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9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9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9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9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9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76AAB00" w14:textId="77777777" w:rsidR="00D303F0" w:rsidRPr="00501EC5" w:rsidRDefault="00D303F0" w:rsidP="00D303F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E22DD1" w14:textId="77777777" w:rsidR="00EF1080" w:rsidRDefault="00EF108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25B3B78" w14:textId="41DC6DDA" w:rsidR="00D303F0" w:rsidRDefault="00D303F0" w:rsidP="00D303F0">
      <w:pPr>
        <w:rPr>
          <w:b/>
          <w:bCs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b/>
          <w:bCs/>
        </w:rPr>
        <w:t xml:space="preserve"> </w:t>
      </w:r>
    </w:p>
    <w:p w14:paraId="75F85BD7" w14:textId="77777777" w:rsidR="00D303F0" w:rsidRDefault="00D303F0">
      <w:pPr>
        <w:rPr>
          <w:b/>
          <w:bCs/>
        </w:rPr>
      </w:pPr>
      <w:r>
        <w:rPr>
          <w:b/>
          <w:bCs/>
        </w:rPr>
        <w:br w:type="page"/>
      </w:r>
    </w:p>
    <w:p w14:paraId="27935527" w14:textId="6E8B7FEB" w:rsidR="002B7944" w:rsidRPr="008D43D4" w:rsidRDefault="00D303F0" w:rsidP="00D303F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28896" behindDoc="0" locked="0" layoutInCell="1" allowOverlap="1" wp14:anchorId="78B7504E" wp14:editId="6164EC3B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711651" cy="10902599"/>
            <wp:effectExtent l="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FA122" w14:textId="77777777" w:rsidR="005F07D8" w:rsidRDefault="005F07D8" w:rsidP="004363FE">
      <w:pPr>
        <w:spacing w:after="0" w:line="240" w:lineRule="auto"/>
      </w:pPr>
      <w:r>
        <w:separator/>
      </w:r>
    </w:p>
  </w:endnote>
  <w:endnote w:type="continuationSeparator" w:id="0">
    <w:p w14:paraId="1DE19D87" w14:textId="77777777" w:rsidR="005F07D8" w:rsidRDefault="005F07D8" w:rsidP="0043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p w14:paraId="7661941A" w14:textId="77777777" w:rsidR="004363FE" w:rsidRDefault="004363FE" w:rsidP="004363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BAC46" wp14:editId="5B8CB299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3CCA4" w14:textId="77777777" w:rsidR="004363FE" w:rsidRPr="001016DC" w:rsidRDefault="004363FE" w:rsidP="004363F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87BAC4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9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1833CCA4" w14:textId="77777777" w:rsidR="004363FE" w:rsidRPr="001016DC" w:rsidRDefault="004363FE" w:rsidP="004363F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FAC8820" wp14:editId="58EF06B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4E1AB8A" wp14:editId="407EC02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60A78CAF" w14:textId="77777777" w:rsidR="004363FE" w:rsidRDefault="004363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BD6D2" w14:textId="77777777" w:rsidR="005F07D8" w:rsidRDefault="005F07D8" w:rsidP="004363FE">
      <w:pPr>
        <w:spacing w:after="0" w:line="240" w:lineRule="auto"/>
      </w:pPr>
      <w:r>
        <w:separator/>
      </w:r>
    </w:p>
  </w:footnote>
  <w:footnote w:type="continuationSeparator" w:id="0">
    <w:p w14:paraId="0FD91E78" w14:textId="77777777" w:rsidR="005F07D8" w:rsidRDefault="005F07D8" w:rsidP="00436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4"/>
  </w:num>
  <w:num w:numId="36">
    <w:abstractNumId w:val="0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50ED"/>
    <w:rsid w:val="00054486"/>
    <w:rsid w:val="000718B7"/>
    <w:rsid w:val="000A1EF0"/>
    <w:rsid w:val="000A2B32"/>
    <w:rsid w:val="000A6365"/>
    <w:rsid w:val="00104AC6"/>
    <w:rsid w:val="001C3B80"/>
    <w:rsid w:val="001D57BE"/>
    <w:rsid w:val="00232D1D"/>
    <w:rsid w:val="00255E3B"/>
    <w:rsid w:val="0027154F"/>
    <w:rsid w:val="002B7944"/>
    <w:rsid w:val="002C1C38"/>
    <w:rsid w:val="00314665"/>
    <w:rsid w:val="0038090A"/>
    <w:rsid w:val="003957B1"/>
    <w:rsid w:val="003A6FCC"/>
    <w:rsid w:val="003A7209"/>
    <w:rsid w:val="003D0AE6"/>
    <w:rsid w:val="003D42D3"/>
    <w:rsid w:val="00401657"/>
    <w:rsid w:val="00426B9F"/>
    <w:rsid w:val="004363FE"/>
    <w:rsid w:val="004578EE"/>
    <w:rsid w:val="004819FD"/>
    <w:rsid w:val="00495D75"/>
    <w:rsid w:val="00497E71"/>
    <w:rsid w:val="005177B5"/>
    <w:rsid w:val="00537EA3"/>
    <w:rsid w:val="00540191"/>
    <w:rsid w:val="005411B0"/>
    <w:rsid w:val="0059517C"/>
    <w:rsid w:val="00595251"/>
    <w:rsid w:val="005B465A"/>
    <w:rsid w:val="005B4A11"/>
    <w:rsid w:val="005B716B"/>
    <w:rsid w:val="005D58BB"/>
    <w:rsid w:val="005E0E37"/>
    <w:rsid w:val="005F07D8"/>
    <w:rsid w:val="005F2632"/>
    <w:rsid w:val="005F3507"/>
    <w:rsid w:val="00607B95"/>
    <w:rsid w:val="00636BC5"/>
    <w:rsid w:val="006871B2"/>
    <w:rsid w:val="006A1847"/>
    <w:rsid w:val="006B0CA3"/>
    <w:rsid w:val="006B2433"/>
    <w:rsid w:val="00707FFC"/>
    <w:rsid w:val="00714F08"/>
    <w:rsid w:val="007841BD"/>
    <w:rsid w:val="007B2670"/>
    <w:rsid w:val="007F45DE"/>
    <w:rsid w:val="00801789"/>
    <w:rsid w:val="00827435"/>
    <w:rsid w:val="00866749"/>
    <w:rsid w:val="00867EB3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04B6"/>
    <w:rsid w:val="009F7F2E"/>
    <w:rsid w:val="00A0559F"/>
    <w:rsid w:val="00A754CD"/>
    <w:rsid w:val="00A77466"/>
    <w:rsid w:val="00A80AE1"/>
    <w:rsid w:val="00A83480"/>
    <w:rsid w:val="00A92366"/>
    <w:rsid w:val="00AD3F1A"/>
    <w:rsid w:val="00B541D0"/>
    <w:rsid w:val="00B67338"/>
    <w:rsid w:val="00B67F3E"/>
    <w:rsid w:val="00BC0CF0"/>
    <w:rsid w:val="00C066B1"/>
    <w:rsid w:val="00C23134"/>
    <w:rsid w:val="00C27595"/>
    <w:rsid w:val="00C87FD4"/>
    <w:rsid w:val="00CB65BF"/>
    <w:rsid w:val="00CB6C62"/>
    <w:rsid w:val="00CE7DEC"/>
    <w:rsid w:val="00CF4F54"/>
    <w:rsid w:val="00D21860"/>
    <w:rsid w:val="00D303F0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E7729"/>
    <w:rsid w:val="00EF1080"/>
    <w:rsid w:val="00F34887"/>
    <w:rsid w:val="00F630C1"/>
    <w:rsid w:val="00F82205"/>
    <w:rsid w:val="00F9093C"/>
    <w:rsid w:val="00F948B6"/>
    <w:rsid w:val="00FD3BAA"/>
    <w:rsid w:val="00FE07A7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EF2C5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D30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303F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303F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3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63FE"/>
  </w:style>
  <w:style w:type="paragraph" w:styleId="AltBilgi">
    <w:name w:val="footer"/>
    <w:basedOn w:val="Normal"/>
    <w:link w:val="AltBilgiChar"/>
    <w:uiPriority w:val="99"/>
    <w:unhideWhenUsed/>
    <w:rsid w:val="0043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6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120</TotalTime>
  <Pages>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42</cp:revision>
  <dcterms:created xsi:type="dcterms:W3CDTF">2014-12-21T12:55:00Z</dcterms:created>
  <dcterms:modified xsi:type="dcterms:W3CDTF">2023-02-06T13:01:00Z</dcterms:modified>
</cp:coreProperties>
</file>