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03F0" w14:paraId="75C8480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9AC3B4E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F6C1341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2B5804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9DC5C28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</w:tr>
      <w:tr w:rsidR="00D303F0" w14:paraId="706A2392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F809BD9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3E7A32F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86C0344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C5FC3B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D303F0" w14:paraId="6292C21A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E38476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5D7669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594884A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3D592D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303F0" w14:paraId="4E83631C" w14:textId="77777777" w:rsidTr="003B436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2D4679" w14:textId="77777777" w:rsidR="00D303F0" w:rsidRPr="00FD75DF" w:rsidRDefault="00D303F0" w:rsidP="003B436B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F5606D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8138F2" w14:textId="77777777" w:rsidR="00D303F0" w:rsidRDefault="00D303F0" w:rsidP="003B436B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7285CA" w14:textId="77777777" w:rsidR="00D303F0" w:rsidRDefault="00D303F0" w:rsidP="003B436B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0E41AE9F" w14:textId="08D4CC3A" w:rsidR="00D303F0" w:rsidRDefault="00D303F0" w:rsidP="00CB6C62">
      <w:r>
        <w:t xml:space="preserve"> </w:t>
      </w:r>
    </w:p>
    <w:p w14:paraId="074DDCCF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F8B638" wp14:editId="007343C3">
                <wp:simplePos x="0" y="0"/>
                <wp:positionH relativeFrom="column">
                  <wp:posOffset>-508000</wp:posOffset>
                </wp:positionH>
                <wp:positionV relativeFrom="paragraph">
                  <wp:posOffset>219075</wp:posOffset>
                </wp:positionV>
                <wp:extent cx="539750" cy="288290"/>
                <wp:effectExtent l="10795" t="12065" r="11430" b="13970"/>
                <wp:wrapNone/>
                <wp:docPr id="7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96A53" w14:textId="77777777" w:rsidR="00CB6C62" w:rsidRPr="00446E26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1.</w:t>
                            </w:r>
                            <w:r w:rsidRPr="00EB5EF6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0F8B63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40pt;margin-top:17.25pt;width:42.5pt;height: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" fillcolor="#f79646 [3209]">
                <v:textbox inset=",.3mm">
                  <w:txbxContent>
                    <w:p w14:paraId="31196A53" w14:textId="77777777" w:rsidR="00CB6C62" w:rsidRPr="00446E26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1.</w:t>
                      </w:r>
                      <w:r w:rsidRPr="00EB5EF6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FB32E8" wp14:editId="1FDCC86C">
                <wp:simplePos x="0" y="0"/>
                <wp:positionH relativeFrom="column">
                  <wp:posOffset>-508000</wp:posOffset>
                </wp:positionH>
                <wp:positionV relativeFrom="paragraph">
                  <wp:posOffset>222885</wp:posOffset>
                </wp:positionV>
                <wp:extent cx="6875780" cy="288290"/>
                <wp:effectExtent l="10795" t="6350" r="9525" b="29210"/>
                <wp:wrapNone/>
                <wp:docPr id="7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CB4ADA" w14:textId="77777777" w:rsidR="00CB6C62" w:rsidRPr="00CB6C62" w:rsidRDefault="00CB6C62" w:rsidP="00A92366">
                            <w:pPr>
                              <w:shd w:val="clear" w:color="auto" w:fill="FFFFFF" w:themeFill="background1"/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 </w:t>
                            </w:r>
                            <w:r w:rsidR="00104AC6" w:rsidRPr="00104AC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Kureyş </w:t>
                            </w:r>
                            <w:r w:rsidR="00827435" w:rsidRPr="00CB65BF">
                              <w:rPr>
                                <w:b/>
                                <w:sz w:val="18"/>
                                <w:szCs w:val="18"/>
                              </w:rPr>
                              <w:t>Suresi’nin</w:t>
                            </w:r>
                            <w:r w:rsidRPr="00CB65BF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okunuşu karışık olarak verilmiştir. Okunuş sırasına göre yan tarafa sıralayalım. (2X8=16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FB32E8" id="Text Box 29" o:spid="_x0000_s1027" type="#_x0000_t202" style="position:absolute;margin-left:-40pt;margin-top:17.55pt;width:541.4pt;height:22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" fillcolor="#8064a2 [3207]" strokecolor="#f2f2f2 [3041]" strokeweight="1pt">
                <v:shadow on="t" color="#3f3151 [1607]" opacity=".5" offset="1pt"/>
                <v:textbox>
                  <w:txbxContent>
                    <w:p w14:paraId="16CB4ADA" w14:textId="77777777" w:rsidR="00CB6C62" w:rsidRPr="00CB6C62" w:rsidRDefault="00CB6C62" w:rsidP="00A92366">
                      <w:pPr>
                        <w:shd w:val="clear" w:color="auto" w:fill="FFFFFF" w:themeFill="background1"/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   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 xml:space="preserve">Aşağıda </w:t>
                      </w:r>
                      <w:r w:rsidR="00104AC6" w:rsidRPr="00104AC6">
                        <w:rPr>
                          <w:b/>
                          <w:sz w:val="18"/>
                          <w:szCs w:val="18"/>
                        </w:rPr>
                        <w:t xml:space="preserve">Kureyş </w:t>
                      </w:r>
                      <w:r w:rsidR="00827435" w:rsidRPr="00CB65BF">
                        <w:rPr>
                          <w:b/>
                          <w:sz w:val="18"/>
                          <w:szCs w:val="18"/>
                        </w:rPr>
                        <w:t>Suresi’nin</w:t>
                      </w:r>
                      <w:r w:rsidRPr="00CB65BF">
                        <w:rPr>
                          <w:b/>
                          <w:sz w:val="18"/>
                          <w:szCs w:val="18"/>
                        </w:rPr>
                        <w:t xml:space="preserve"> okunuşu karışık olarak verilmiştir. Okunuş sırasına göre yan tarafa sıralayalım. (2X8=16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511CB8AE" w14:textId="77777777" w:rsidR="00CB6C62" w:rsidRDefault="007F45DE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01A9E1" wp14:editId="7EDF03FC">
                <wp:simplePos x="0" y="0"/>
                <wp:positionH relativeFrom="column">
                  <wp:posOffset>-499745</wp:posOffset>
                </wp:positionH>
                <wp:positionV relativeFrom="paragraph">
                  <wp:posOffset>189230</wp:posOffset>
                </wp:positionV>
                <wp:extent cx="1019175" cy="1704975"/>
                <wp:effectExtent l="0" t="0" r="28575" b="28575"/>
                <wp:wrapNone/>
                <wp:docPr id="7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704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425DD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1-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424D7783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2-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30EEA978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3-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4EE82201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4-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3A6D7028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5-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137488AC" w14:textId="77777777" w:rsidR="00CB6C62" w:rsidRPr="007F45DE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6-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78ABF5AA" w14:textId="77777777" w:rsidR="00CB6C62" w:rsidRDefault="00CB6C62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7-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77FC6A06" w14:textId="77777777" w:rsidR="007F45DE" w:rsidRPr="007F45DE" w:rsidRDefault="007F45DE" w:rsidP="007F45DE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-  </w:t>
                            </w:r>
                            <w:proofErr w:type="gramStart"/>
                            <w:r w:rsidRPr="007F45DE">
                              <w:rPr>
                                <w:b/>
                                <w:sz w:val="16"/>
                                <w:szCs w:val="16"/>
                              </w:rPr>
                              <w:t>……….</w:t>
                            </w:r>
                            <w:proofErr w:type="gramEnd"/>
                          </w:p>
                          <w:p w14:paraId="297C5E58" w14:textId="77777777" w:rsidR="007F45DE" w:rsidRPr="007F45DE" w:rsidRDefault="007F45DE" w:rsidP="00CB6C62">
                            <w:pPr>
                              <w:spacing w:after="120" w:line="240" w:lineRule="auto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01A9E1" id="Text Box 28" o:spid="_x0000_s1028" type="#_x0000_t202" style="position:absolute;margin-left:-39.35pt;margin-top:14.9pt;width:80.25pt;height:134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" fillcolor="#e5dfec [663]">
                <v:textbox inset=",2.3mm,,.3mm">
                  <w:txbxContent>
                    <w:p w14:paraId="66A425DD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1-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424D7783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2-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30EEA978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3-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4EE82201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4-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3A6D7028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5-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137488AC" w14:textId="77777777" w:rsidR="00CB6C62" w:rsidRPr="007F45DE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6-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78ABF5AA" w14:textId="77777777" w:rsidR="00CB6C62" w:rsidRDefault="00CB6C62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7-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77FC6A06" w14:textId="77777777" w:rsidR="007F45DE" w:rsidRPr="007F45DE" w:rsidRDefault="007F45DE" w:rsidP="007F45DE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8</w:t>
                      </w:r>
                      <w:r w:rsidRPr="007F45DE">
                        <w:rPr>
                          <w:b/>
                          <w:sz w:val="16"/>
                          <w:szCs w:val="16"/>
                        </w:rPr>
                        <w:t xml:space="preserve">-  </w:t>
                      </w:r>
                      <w:proofErr w:type="gramStart"/>
                      <w:r w:rsidRPr="007F45DE">
                        <w:rPr>
                          <w:b/>
                          <w:sz w:val="16"/>
                          <w:szCs w:val="16"/>
                        </w:rPr>
                        <w:t>……….</w:t>
                      </w:r>
                      <w:proofErr w:type="gramEnd"/>
                    </w:p>
                    <w:p w14:paraId="297C5E58" w14:textId="77777777" w:rsidR="007F45DE" w:rsidRPr="007F45DE" w:rsidRDefault="007F45DE" w:rsidP="00CB6C62">
                      <w:pPr>
                        <w:spacing w:after="120" w:line="240" w:lineRule="auto"/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CA8E670" wp14:editId="069D3553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2790825" cy="323850"/>
                <wp:effectExtent l="19050" t="19050" r="47625" b="57150"/>
                <wp:wrapNone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825" cy="323850"/>
                          <a:chOff x="3551" y="1432"/>
                          <a:chExt cx="3447" cy="510"/>
                        </a:xfrm>
                      </wpg:grpSpPr>
                      <wps:wsp>
                        <wps:cNvPr id="75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3D84E5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005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5408978" w14:textId="77777777" w:rsidR="00FE07A7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Îlâfihim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7E661A4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CA8E670" id="Group 13" o:spid="_x0000_s1029" style="position:absolute;margin-left:168.55pt;margin-top:19.25pt;width:219.75pt;height:25.5pt;z-index:251712512;mso-position-horizontal:right;mso-position-horizontal-relative:margin" coordorigin="3551,1432" coordsize="3447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53D84E5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15" o:spid="_x0000_s1031" type="#_x0000_t202" style="position:absolute;left:3993;top:1519;width:3005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5408978" w14:textId="77777777" w:rsidR="00FE07A7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Îlâfihim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7E661A4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8137470" wp14:editId="7D66CADE">
                <wp:simplePos x="0" y="0"/>
                <wp:positionH relativeFrom="column">
                  <wp:posOffset>576580</wp:posOffset>
                </wp:positionH>
                <wp:positionV relativeFrom="paragraph">
                  <wp:posOffset>227330</wp:posOffset>
                </wp:positionV>
                <wp:extent cx="2286000" cy="352425"/>
                <wp:effectExtent l="19050" t="19050" r="38100" b="66675"/>
                <wp:wrapNone/>
                <wp:docPr id="5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352425"/>
                          <a:chOff x="3551" y="1432"/>
                          <a:chExt cx="2313" cy="510"/>
                        </a:xfrm>
                      </wpg:grpSpPr>
                      <wps:wsp>
                        <wps:cNvPr id="55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93B37E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871" cy="32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8E03A7E" w14:textId="77777777" w:rsidR="00FE07A7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Felya’büdû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0D30C094" w14:textId="77777777" w:rsidR="00CB6C62" w:rsidRPr="00F82205" w:rsidRDefault="00CB6C62" w:rsidP="000250ED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8137470" id="Group 22" o:spid="_x0000_s1032" style="position:absolute;margin-left:45.4pt;margin-top:17.9pt;width:180pt;height:27.75pt;z-index:251715584" coordorigin="3551,1432" coordsize="23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">
                <v:shape id="AutoShape 23" o:spid="_x0000_s103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93B37E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24" o:spid="_x0000_s1034" type="#_x0000_t202" style="position:absolute;left:3993;top:1519;width:1871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IB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eQHXLRkAuLwAAAD//wMAUEsBAi0AFAAGAAgAAAAhANvh9svuAAAAhQEAABMAAAAAAAAAAAAA&#10;AAAAAAAAAFtDb250ZW50X1R5cGVzXS54bWxQSwECLQAUAAYACAAAACEAWvQsW78AAAAVAQAACwAA&#10;AAAAAAAAAAAAAAAfAQAAX3JlbHMvLnJlbHNQSwECLQAUAAYACAAAACEAudmyA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38E03A7E" w14:textId="77777777" w:rsidR="00FE07A7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Felya’büdû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D30C094" w14:textId="77777777" w:rsidR="00CB6C62" w:rsidRPr="00F82205" w:rsidRDefault="00CB6C62" w:rsidP="000250ED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81B336" wp14:editId="69C51587">
                <wp:simplePos x="0" y="0"/>
                <wp:positionH relativeFrom="column">
                  <wp:posOffset>-498475</wp:posOffset>
                </wp:positionH>
                <wp:positionV relativeFrom="paragraph">
                  <wp:posOffset>188595</wp:posOffset>
                </wp:positionV>
                <wp:extent cx="6840220" cy="1692275"/>
                <wp:effectExtent l="10795" t="18415" r="16510" b="13335"/>
                <wp:wrapNone/>
                <wp:docPr id="7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92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9ED2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81B336" id="Text Box 3" o:spid="_x0000_s1035" type="#_x0000_t202" style="position:absolute;margin-left:-39.25pt;margin-top:14.85pt;width:538.6pt;height:13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" fillcolor="#ccc0d9 [1303]" strokecolor="#5f497a [2407]" strokeweight="1.5pt">
                <v:textbox>
                  <w:txbxContent>
                    <w:p w14:paraId="3E39ED2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55E5CFFD" w14:textId="77777777" w:rsidR="00CB6C62" w:rsidRDefault="000A1EF0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8D7C012" wp14:editId="17F05F30">
                <wp:simplePos x="0" y="0"/>
                <wp:positionH relativeFrom="column">
                  <wp:posOffset>4138930</wp:posOffset>
                </wp:positionH>
                <wp:positionV relativeFrom="paragraph">
                  <wp:posOffset>313690</wp:posOffset>
                </wp:positionV>
                <wp:extent cx="1981200" cy="323850"/>
                <wp:effectExtent l="19050" t="19050" r="38100" b="57150"/>
                <wp:wrapNone/>
                <wp:docPr id="6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0" cy="323850"/>
                          <a:chOff x="3551" y="1432"/>
                          <a:chExt cx="2199" cy="510"/>
                        </a:xfrm>
                      </wpg:grpSpPr>
                      <wps:wsp>
                        <wps:cNvPr id="6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0B3F4AB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1757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31D11B3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rabbe</w:t>
                              </w:r>
                              <w:proofErr w:type="gram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hâzelbeyt</w:t>
                              </w:r>
                              <w:proofErr w:type="spellEnd"/>
                            </w:p>
                            <w:p w14:paraId="6D3CF5AA" w14:textId="77777777" w:rsidR="00CB6C62" w:rsidRPr="00F82205" w:rsidRDefault="00CB6C62" w:rsidP="000250ED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8D7C012" id="Group 19" o:spid="_x0000_s1036" style="position:absolute;margin-left:325.9pt;margin-top:24.7pt;width:156pt;height:25.5pt;z-index:251714560" coordorigin="3551,1432" coordsize="2199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">
                <v:shape id="AutoShape 20" o:spid="_x0000_s1037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40B3F4AB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Text Box 21" o:spid="_x0000_s1038" type="#_x0000_t202" style="position:absolute;left:3993;top:1519;width:1757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631D11B3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gram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rabbe</w:t>
                        </w:r>
                        <w:proofErr w:type="gram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hâzelbeyt</w:t>
                        </w:r>
                        <w:proofErr w:type="spellEnd"/>
                      </w:p>
                      <w:p w14:paraId="6D3CF5AA" w14:textId="77777777" w:rsidR="00CB6C62" w:rsidRPr="00F82205" w:rsidRDefault="00CB6C62" w:rsidP="000250ED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B807672" wp14:editId="0A4CF498">
                <wp:simplePos x="0" y="0"/>
                <wp:positionH relativeFrom="column">
                  <wp:posOffset>567054</wp:posOffset>
                </wp:positionH>
                <wp:positionV relativeFrom="paragraph">
                  <wp:posOffset>285115</wp:posOffset>
                </wp:positionV>
                <wp:extent cx="3343275" cy="323850"/>
                <wp:effectExtent l="19050" t="19050" r="47625" b="57150"/>
                <wp:wrapNone/>
                <wp:docPr id="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3275" cy="323850"/>
                          <a:chOff x="3551" y="1432"/>
                          <a:chExt cx="3844" cy="510"/>
                        </a:xfrm>
                      </wpg:grpSpPr>
                      <wps:wsp>
                        <wps:cNvPr id="70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A21F7B1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2296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7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3402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EC906BA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Li’î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lâfi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Kurayş</w:t>
                              </w:r>
                              <w:proofErr w:type="spellEnd"/>
                            </w:p>
                            <w:p w14:paraId="1113F606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807672" id="Group 4" o:spid="_x0000_s1039" style="position:absolute;margin-left:44.65pt;margin-top:22.45pt;width:263.25pt;height:25.5pt;z-index:251709440" coordorigin="3551,1432" coordsize="3844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">
                <v:shape id="AutoShape 5" o:spid="_x0000_s1040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3A21F7B1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0D2296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6" o:spid="_x0000_s1041" type="#_x0000_t202" style="position:absolute;left:3993;top:1519;width:3402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4EC906BA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Li’î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lâfi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Kurayş</w:t>
                        </w:r>
                        <w:proofErr w:type="spellEnd"/>
                      </w:p>
                      <w:p w14:paraId="1113F606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690283" w14:textId="77777777" w:rsidR="00CB6C62" w:rsidRDefault="00CB6C62" w:rsidP="00CB6C62"/>
    <w:p w14:paraId="1392411F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45502464" wp14:editId="2E90DA82">
                <wp:simplePos x="0" y="0"/>
                <wp:positionH relativeFrom="column">
                  <wp:posOffset>656590</wp:posOffset>
                </wp:positionH>
                <wp:positionV relativeFrom="paragraph">
                  <wp:posOffset>29210</wp:posOffset>
                </wp:positionV>
                <wp:extent cx="2806065" cy="323850"/>
                <wp:effectExtent l="19050" t="19050" r="32385" b="57150"/>
                <wp:wrapNone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6065" cy="323850"/>
                          <a:chOff x="3551" y="1432"/>
                          <a:chExt cx="3333" cy="510"/>
                        </a:xfrm>
                      </wpg:grpSpPr>
                      <wps:wsp>
                        <wps:cNvPr id="6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4476BFF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9D38761" w14:textId="77777777" w:rsidR="00FE07A7" w:rsidRPr="00383680" w:rsidRDefault="00FE07A7" w:rsidP="00FE07A7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rihleteşşitâi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vessayf</w:t>
                              </w:r>
                              <w:proofErr w:type="spellEnd"/>
                            </w:p>
                            <w:p w14:paraId="62FD43F7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5502464" id="Group 10" o:spid="_x0000_s1042" style="position:absolute;margin-left:51.7pt;margin-top:2.3pt;width:220.95pt;height:25.5pt;z-index:251711488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">
                <v:shape id="AutoShape 11" o:spid="_x0000_s1043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4476BFF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2" o:spid="_x0000_s1044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19D38761" w14:textId="77777777" w:rsidR="00FE07A7" w:rsidRPr="00383680" w:rsidRDefault="00FE07A7" w:rsidP="00FE07A7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rihleteşşitâi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vessayf</w:t>
                        </w:r>
                        <w:proofErr w:type="spellEnd"/>
                      </w:p>
                      <w:p w14:paraId="62FD43F7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61B8053" wp14:editId="6816B47C">
                <wp:simplePos x="0" y="0"/>
                <wp:positionH relativeFrom="column">
                  <wp:posOffset>3563620</wp:posOffset>
                </wp:positionH>
                <wp:positionV relativeFrom="paragraph">
                  <wp:posOffset>29210</wp:posOffset>
                </wp:positionV>
                <wp:extent cx="2705100" cy="323850"/>
                <wp:effectExtent l="19050" t="19050" r="38100" b="57150"/>
                <wp:wrapNone/>
                <wp:docPr id="63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323850"/>
                          <a:chOff x="3551" y="1432"/>
                          <a:chExt cx="3333" cy="510"/>
                        </a:xfrm>
                      </wpg:grpSpPr>
                      <wps:wsp>
                        <wps:cNvPr id="64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76C4807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6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89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EC6BA7" w14:textId="77777777" w:rsidR="00EF10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cû’in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ve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âmenehüm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3EAAC1B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1B8053" id="Group 16" o:spid="_x0000_s1045" style="position:absolute;margin-left:280.6pt;margin-top:2.3pt;width:213pt;height:25.5pt;z-index:251713536" coordorigin="3551,1432" coordsize="333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">
                <v:shape id="AutoShape 17" o:spid="_x0000_s1046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176C4807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F</w:t>
                        </w:r>
                      </w:p>
                    </w:txbxContent>
                  </v:textbox>
                </v:shape>
                <v:shape id="Text Box 18" o:spid="_x0000_s1047" type="#_x0000_t202" style="position:absolute;left:3993;top:1519;width:289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7EC6BA7" w14:textId="77777777" w:rsidR="00EF10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>cû’in</w:t>
                        </w:r>
                        <w:proofErr w:type="spellEnd"/>
                        <w:r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ve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âmenehüm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3EAAC1B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CD8FA88" w14:textId="77777777" w:rsidR="00CB6C62" w:rsidRDefault="007F45DE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A16EC10" wp14:editId="6C6AF4AE">
                <wp:simplePos x="0" y="0"/>
                <wp:positionH relativeFrom="column">
                  <wp:posOffset>894715</wp:posOffset>
                </wp:positionH>
                <wp:positionV relativeFrom="paragraph">
                  <wp:posOffset>177165</wp:posOffset>
                </wp:positionV>
                <wp:extent cx="2295525" cy="323850"/>
                <wp:effectExtent l="19050" t="19050" r="47625" b="57150"/>
                <wp:wrapNone/>
                <wp:docPr id="5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323850"/>
                          <a:chOff x="3551" y="1432"/>
                          <a:chExt cx="2710" cy="510"/>
                        </a:xfrm>
                      </wpg:grpSpPr>
                      <wps:wsp>
                        <wps:cNvPr id="58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348C244" w14:textId="77777777" w:rsidR="00CB6C62" w:rsidRPr="000D2296" w:rsidRDefault="00CB6C62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68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28E1144" w14:textId="77777777" w:rsidR="00EF10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Ellezî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et’amehüm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1F390797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A16EC10" id="Group 7" o:spid="_x0000_s1048" style="position:absolute;margin-left:70.45pt;margin-top:13.95pt;width:180.75pt;height:25.5pt;z-index:251710464" coordorigin="3551,1432" coordsize="271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">
                <v:shape id="AutoShape 8" o:spid="_x0000_s1049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2348C244" w14:textId="77777777" w:rsidR="00CB6C62" w:rsidRPr="000D2296" w:rsidRDefault="00CB6C62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v:shape id="Text Box 9" o:spid="_x0000_s1050" type="#_x0000_t202" style="position:absolute;left:3993;top:1519;width:226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" fillcolor="#f79646 [3209]" strokecolor="#f2f2f2 [3041]" strokeweight="2.25pt">
                  <v:shadow on="t" color="#974706 [1609]" opacity=".5" offset="1pt"/>
                  <v:textbox inset=".5mm,.3mm,.5mm,.3mm">
                    <w:txbxContent>
                      <w:p w14:paraId="028E1144" w14:textId="77777777" w:rsidR="00EF10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Ellezî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et’amehüm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F390797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A1EF0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39B35E" wp14:editId="66A2F63C">
                <wp:simplePos x="0" y="0"/>
                <wp:positionH relativeFrom="column">
                  <wp:posOffset>3423285</wp:posOffset>
                </wp:positionH>
                <wp:positionV relativeFrom="paragraph">
                  <wp:posOffset>167640</wp:posOffset>
                </wp:positionV>
                <wp:extent cx="1913890" cy="366843"/>
                <wp:effectExtent l="19050" t="19050" r="29210" b="5270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366843"/>
                          <a:chOff x="3551" y="1432"/>
                          <a:chExt cx="2653" cy="510"/>
                        </a:xfrm>
                      </wpg:grpSpPr>
                      <wps:wsp>
                        <wps:cNvPr id="52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3551" y="1432"/>
                            <a:ext cx="510" cy="510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F6F24FE" w14:textId="77777777" w:rsidR="00CB6C62" w:rsidRPr="000D2296" w:rsidRDefault="00827435" w:rsidP="00CB6C62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54000" tIns="0" rIns="54000" bIns="10800" anchor="t" anchorCtr="0" upright="1">
                          <a:noAutofit/>
                        </wps:bodyPr>
                      </wps:wsp>
                      <wps:wsp>
                        <wps:cNvPr id="53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93" y="1519"/>
                            <a:ext cx="2211" cy="34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E9A2475" w14:textId="77777777" w:rsidR="00EF1080" w:rsidRPr="00383680" w:rsidRDefault="00EF1080" w:rsidP="00EF1080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min</w:t>
                              </w:r>
                              <w:proofErr w:type="spellEnd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383680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>havf</w:t>
                              </w:r>
                              <w:proofErr w:type="spellEnd"/>
                            </w:p>
                            <w:p w14:paraId="4A755ED1" w14:textId="77777777" w:rsidR="00CB6C62" w:rsidRPr="00F82205" w:rsidRDefault="00CB6C62" w:rsidP="00A92366">
                              <w:pPr>
                                <w:shd w:val="clear" w:color="auto" w:fill="FFFFFF" w:themeFill="background1"/>
                              </w:pP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E39B35E" id="Group 25" o:spid="_x0000_s1051" style="position:absolute;margin-left:269.55pt;margin-top:13.2pt;width:150.7pt;height:28.9pt;z-index:251716608" coordorigin="3551,1432" coordsize="265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">
                <v:shape id="AutoShape 26" o:spid="_x0000_s1052" type="#_x0000_t58" style="position:absolute;left:3551;top:1432;width:51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" fillcolor="#f79646 [3209]" strokecolor="#f2f2f2 [3041]" strokeweight="1.5pt">
                  <v:shadow on="t" color="#974706 [1609]" opacity=".5" offset="1pt"/>
                  <v:textbox inset="1.5mm,0,1.5mm,.3mm">
                    <w:txbxContent>
                      <w:p w14:paraId="0F6F24FE" w14:textId="77777777" w:rsidR="00CB6C62" w:rsidRPr="000D2296" w:rsidRDefault="00827435" w:rsidP="00CB6C62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27" o:spid="_x0000_s1053" type="#_x0000_t202" style="position:absolute;left:3993;top:1519;width:2211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" fillcolor="#f79646 [3209]" strokecolor="#f2f2f2 [3041]" strokeweight="2.25pt">
                  <v:shadow on="t" color="#974706 [1609]" opacity=".5" offset="1pt"/>
                  <v:textbox inset=",.3mm,,.3mm">
                    <w:txbxContent>
                      <w:p w14:paraId="0E9A2475" w14:textId="77777777" w:rsidR="00EF1080" w:rsidRPr="00383680" w:rsidRDefault="00EF1080" w:rsidP="00EF1080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min</w:t>
                        </w:r>
                        <w:proofErr w:type="spellEnd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383680">
                          <w:rPr>
                            <w:rFonts w:cstheme="minorHAnsi"/>
                            <w:sz w:val="24"/>
                            <w:szCs w:val="24"/>
                          </w:rPr>
                          <w:t>havf</w:t>
                        </w:r>
                        <w:proofErr w:type="spellEnd"/>
                      </w:p>
                      <w:p w14:paraId="4A755ED1" w14:textId="77777777" w:rsidR="00CB6C62" w:rsidRPr="00F82205" w:rsidRDefault="00CB6C62" w:rsidP="00A92366">
                        <w:pPr>
                          <w:shd w:val="clear" w:color="auto" w:fill="FFFFFF" w:themeFill="background1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101D0E" w14:textId="77777777" w:rsidR="00CB6C62" w:rsidRDefault="00CB6C62" w:rsidP="00CB6C62"/>
    <w:p w14:paraId="1437806C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CD5AE1" wp14:editId="25241F9D">
                <wp:simplePos x="0" y="0"/>
                <wp:positionH relativeFrom="column">
                  <wp:posOffset>-503555</wp:posOffset>
                </wp:positionH>
                <wp:positionV relativeFrom="paragraph">
                  <wp:posOffset>46355</wp:posOffset>
                </wp:positionV>
                <wp:extent cx="539750" cy="288290"/>
                <wp:effectExtent l="5715" t="5080" r="6985" b="11430"/>
                <wp:wrapNone/>
                <wp:docPr id="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8E4D" w14:textId="77777777" w:rsidR="00CB6C62" w:rsidRPr="00F72C2D" w:rsidRDefault="00CB6C62" w:rsidP="00CB6C62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CD5AE1" id="Text Box 60" o:spid="_x0000_s1054" type="#_x0000_t202" style="position:absolute;margin-left:-39.65pt;margin-top:3.65pt;width:42.5pt;height:2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" fillcolor="#92d050">
                <v:textbox inset=",.3mm">
                  <w:txbxContent>
                    <w:p w14:paraId="45B78E4D" w14:textId="77777777" w:rsidR="00CB6C62" w:rsidRPr="00F72C2D" w:rsidRDefault="00CB6C62" w:rsidP="00CB6C62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2.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Soru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DD9483" wp14:editId="5097548F">
                <wp:simplePos x="0" y="0"/>
                <wp:positionH relativeFrom="column">
                  <wp:posOffset>-503555</wp:posOffset>
                </wp:positionH>
                <wp:positionV relativeFrom="paragraph">
                  <wp:posOffset>45085</wp:posOffset>
                </wp:positionV>
                <wp:extent cx="6845300" cy="281940"/>
                <wp:effectExtent l="15240" t="13335" r="16510" b="9525"/>
                <wp:wrapNone/>
                <wp:docPr id="4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2819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8F2AAD" w14:textId="77777777" w:rsidR="00CB6C62" w:rsidRPr="00CB6C62" w:rsidRDefault="00CB6C62" w:rsidP="00CB65BF">
                            <w:pPr>
                              <w:shd w:val="clear" w:color="auto" w:fill="FFFFFF" w:themeFill="background1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B6C6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Aşağıdaki bölümde orta kısımda verilen kavramları uygun tanımlarla eşleştirelim. </w:t>
                            </w:r>
                            <w:r w:rsidRPr="00CB6C62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(3X6=18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DD9483" id="Text Box 59" o:spid="_x0000_s1055" type="#_x0000_t202" style="position:absolute;margin-left:-39.65pt;margin-top:3.55pt;width:539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" fillcolor="#fbd4b4 [1305]" strokecolor="#f79646 [3209]" strokeweight="1.5pt">
                <v:shadow color="#868686"/>
                <v:textbox>
                  <w:txbxContent>
                    <w:p w14:paraId="428F2AAD" w14:textId="77777777" w:rsidR="00CB6C62" w:rsidRPr="00CB6C62" w:rsidRDefault="00CB6C62" w:rsidP="00CB65BF">
                      <w:pPr>
                        <w:shd w:val="clear" w:color="auto" w:fill="FFFFFF" w:themeFill="background1"/>
                        <w:rPr>
                          <w:b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                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     </w:t>
                      </w:r>
                      <w:r w:rsidRPr="00CB6C62">
                        <w:rPr>
                          <w:b/>
                          <w:sz w:val="18"/>
                          <w:szCs w:val="18"/>
                        </w:rPr>
                        <w:t xml:space="preserve">Aşağıdaki bölümde orta kısımda verilen kavramları uygun tanımlarla eşleştirelim. </w:t>
                      </w:r>
                      <w:r w:rsidRPr="00CB6C62">
                        <w:rPr>
                          <w:b/>
                          <w:color w:val="FF0000"/>
                          <w:sz w:val="18"/>
                          <w:szCs w:val="18"/>
                        </w:rPr>
                        <w:t>(3X6=18 PUAN)</w:t>
                      </w:r>
                    </w:p>
                  </w:txbxContent>
                </v:textbox>
              </v:shape>
            </w:pict>
          </mc:Fallback>
        </mc:AlternateContent>
      </w:r>
    </w:p>
    <w:p w14:paraId="30467D03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93CC3D" wp14:editId="390F1548">
                <wp:simplePos x="0" y="0"/>
                <wp:positionH relativeFrom="column">
                  <wp:posOffset>1122045</wp:posOffset>
                </wp:positionH>
                <wp:positionV relativeFrom="paragraph">
                  <wp:posOffset>72390</wp:posOffset>
                </wp:positionV>
                <wp:extent cx="3599815" cy="396240"/>
                <wp:effectExtent l="12065" t="11430" r="17145" b="20955"/>
                <wp:wrapNone/>
                <wp:docPr id="4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B76658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En güzel örnek 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anlamında Hz.</w:t>
                            </w:r>
                            <w:r w:rsid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Muhammed’in (</w:t>
                            </w:r>
                            <w:proofErr w:type="spellStart"/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sıfatı.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93CC3D" id="Text Box 52" o:spid="_x0000_s1056" type="#_x0000_t202" style="position:absolute;margin-left:88.35pt;margin-top:5.7pt;width:283.45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Qw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05B76658" w14:textId="77777777" w:rsidR="00CB6C62" w:rsidRPr="00982AF2" w:rsidRDefault="00DB5596" w:rsidP="00C066B1">
                      <w:pPr>
                        <w:shd w:val="clear" w:color="auto" w:fill="FFFFFF" w:themeFill="background1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En güzel örnek 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anlamında Hz.</w:t>
                      </w:r>
                      <w:r w:rsid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Muhammed’in (</w:t>
                      </w:r>
                      <w:proofErr w:type="spellStart"/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>.) sıfatı.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02BD3" wp14:editId="0B8DE7C4">
                <wp:simplePos x="0" y="0"/>
                <wp:positionH relativeFrom="column">
                  <wp:posOffset>-438150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3970" t="6985" r="10795" b="23495"/>
                <wp:wrapNone/>
                <wp:docPr id="4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6A9540" w14:textId="77777777" w:rsidR="000250ED" w:rsidRP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ir konuda doğruyu bulmak için bilgisi olan kişilerle görüşmek ve fikir</w:t>
                            </w:r>
                          </w:p>
                          <w:p w14:paraId="3BEC905E" w14:textId="77777777" w:rsidR="00CB6C62" w:rsidRPr="000250ED" w:rsidRDefault="000250ED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alışverişinde</w:t>
                            </w:r>
                            <w:proofErr w:type="gramEnd"/>
                            <w:r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bulunmak anlamlarına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B02BD3" id="Text Box 51" o:spid="_x0000_s1057" type="#_x0000_t202" style="position:absolute;margin-left:-34.5pt;margin-top:3.1pt;width:110.55pt;height:7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R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486A9540" w14:textId="77777777" w:rsidR="000250ED" w:rsidRP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ir konuda doğruyu bulmak için bilgisi olan kişilerle görüşmek ve fikir</w:t>
                      </w:r>
                    </w:p>
                    <w:p w14:paraId="3BEC905E" w14:textId="77777777" w:rsidR="00CB6C62" w:rsidRPr="000250ED" w:rsidRDefault="000250ED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alışverişinde</w:t>
                      </w:r>
                      <w:proofErr w:type="gramEnd"/>
                      <w:r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bulunmak anlamlarına gelir.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0100D3" wp14:editId="67898873">
                <wp:simplePos x="0" y="0"/>
                <wp:positionH relativeFrom="column">
                  <wp:posOffset>4884420</wp:posOffset>
                </wp:positionH>
                <wp:positionV relativeFrom="paragraph">
                  <wp:posOffset>39370</wp:posOffset>
                </wp:positionV>
                <wp:extent cx="1403985" cy="1007745"/>
                <wp:effectExtent l="12065" t="6985" r="12700" b="23495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43B873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0250ED" w:rsidRPr="000250ED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güvenilir olmak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100D3" id="Text Box 47" o:spid="_x0000_s1058" type="#_x0000_t202" style="position:absolute;margin-left:384.6pt;margin-top:3.1pt;width:110.55pt;height:7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Gdf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1443B873" w14:textId="77777777" w:rsidR="00CB6C62" w:rsidRPr="00982AF2" w:rsidRDefault="00DB5596" w:rsidP="00C066B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0250ED" w:rsidRPr="000250ED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güvenilir olmak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48FE7" wp14:editId="3B514884">
                <wp:simplePos x="0" y="0"/>
                <wp:positionH relativeFrom="column">
                  <wp:posOffset>-498475</wp:posOffset>
                </wp:positionH>
                <wp:positionV relativeFrom="paragraph">
                  <wp:posOffset>3810</wp:posOffset>
                </wp:positionV>
                <wp:extent cx="6840220" cy="2160270"/>
                <wp:effectExtent l="10795" t="9525" r="26035" b="40005"/>
                <wp:wrapNone/>
                <wp:docPr id="4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216027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9313ABB" w14:textId="77777777" w:rsidR="00CB6C62" w:rsidRDefault="00CB6C62" w:rsidP="00CB6C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448FE7" id="_x0000_t109" coordsize="21600,21600" o:spt="109" path="m,l,21600r21600,l21600,xe">
                <v:stroke joinstyle="miter"/>
                <v:path gradientshapeok="t" o:connecttype="rect"/>
              </v:shapetype>
              <v:shape id="AutoShape 46" o:spid="_x0000_s1059" type="#_x0000_t109" style="position:absolute;margin-left:-39.25pt;margin-top:.3pt;width:538.6pt;height:1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" fillcolor="#dbe5f1 [660]" strokecolor="#548dd4 [1951]" strokeweight="1.5pt">
                <v:shadow on="t" color="#974706 [1609]" opacity=".5" offset="1pt"/>
                <v:textbox>
                  <w:txbxContent>
                    <w:p w14:paraId="19313ABB" w14:textId="77777777" w:rsidR="00CB6C62" w:rsidRDefault="00CB6C62" w:rsidP="00CB6C62"/>
                  </w:txbxContent>
                </v:textbox>
              </v:shape>
            </w:pict>
          </mc:Fallback>
        </mc:AlternateContent>
      </w:r>
    </w:p>
    <w:p w14:paraId="1B36A466" w14:textId="77777777" w:rsidR="00CB6C62" w:rsidRDefault="00CB6C62" w:rsidP="00CB6C62"/>
    <w:p w14:paraId="1A4D9B66" w14:textId="77777777" w:rsidR="00CB6C62" w:rsidRDefault="00DB559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57C140" wp14:editId="199D912A">
                <wp:simplePos x="0" y="0"/>
                <wp:positionH relativeFrom="column">
                  <wp:posOffset>3681730</wp:posOffset>
                </wp:positionH>
                <wp:positionV relativeFrom="paragraph">
                  <wp:posOffset>43179</wp:posOffset>
                </wp:positionV>
                <wp:extent cx="720090" cy="276225"/>
                <wp:effectExtent l="0" t="0" r="41910" b="66675"/>
                <wp:wrapNone/>
                <wp:docPr id="4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4E5958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istişare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57C140" id="Text Box 53" o:spid="_x0000_s1060" type="#_x0000_t202" style="position:absolute;margin-left:289.9pt;margin-top:3.4pt;width:56.7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E4E5958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istişare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D6B4B9" wp14:editId="63E00D73">
                <wp:simplePos x="0" y="0"/>
                <wp:positionH relativeFrom="column">
                  <wp:posOffset>2510155</wp:posOffset>
                </wp:positionH>
                <wp:positionV relativeFrom="paragraph">
                  <wp:posOffset>43179</wp:posOffset>
                </wp:positionV>
                <wp:extent cx="1043940" cy="276225"/>
                <wp:effectExtent l="0" t="0" r="41910" b="66675"/>
                <wp:wrapNone/>
                <wp:docPr id="4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762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88ED6E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04AC6">
                              <w:rPr>
                                <w:rFonts w:asciiTheme="majorBidi" w:hAnsiTheme="majorBidi" w:cstheme="majorBidi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emanet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D6B4B9" id="Text Box 54" o:spid="_x0000_s1061" type="#_x0000_t202" style="position:absolute;margin-left:197.65pt;margin-top:3.4pt;width:82.2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88ED6E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asciiTheme="majorBidi" w:hAnsiTheme="majorBidi" w:cstheme="majorBidi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104AC6">
                        <w:rPr>
                          <w:rFonts w:asciiTheme="majorBidi" w:hAnsiTheme="majorBidi" w:cstheme="majorBidi"/>
                          <w:b/>
                          <w:i/>
                          <w:iCs/>
                          <w:sz w:val="24"/>
                          <w:szCs w:val="24"/>
                        </w:rPr>
                        <w:t>emanet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0D25D" wp14:editId="74430E9A">
                <wp:simplePos x="0" y="0"/>
                <wp:positionH relativeFrom="column">
                  <wp:posOffset>1551305</wp:posOffset>
                </wp:positionH>
                <wp:positionV relativeFrom="paragraph">
                  <wp:posOffset>42545</wp:posOffset>
                </wp:positionV>
                <wp:extent cx="720090" cy="252095"/>
                <wp:effectExtent l="12700" t="8890" r="10160" b="24765"/>
                <wp:wrapNone/>
                <wp:docPr id="4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252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CC7CFDE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sıdk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70D25D" id="Text Box 55" o:spid="_x0000_s1062" type="#_x0000_t202" style="position:absolute;margin-left:122.15pt;margin-top:3.35pt;width:56.7pt;height:1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2CC7CFDE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sıdk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E4F5054" w14:textId="77777777" w:rsidR="00CB6C62" w:rsidRDefault="00255E3B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941B76" wp14:editId="0BEE5EE7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1043940" cy="285750"/>
                <wp:effectExtent l="0" t="0" r="41910" b="57150"/>
                <wp:wrapNone/>
                <wp:docPr id="4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2857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E3F2C8" w14:textId="77777777" w:rsidR="00CB6C62" w:rsidRPr="00255E3B" w:rsidRDefault="000250ED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Merhamet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B941B76" id="Text Box 57" o:spid="_x0000_s1063" type="#_x0000_t202" style="position:absolute;margin-left:0;margin-top:17.2pt;width:82.2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6EE3F2C8" w14:textId="77777777" w:rsidR="00CB6C62" w:rsidRPr="00255E3B" w:rsidRDefault="000250ED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Merhamet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BB8002" wp14:editId="7E2AC07D">
                <wp:simplePos x="0" y="0"/>
                <wp:positionH relativeFrom="column">
                  <wp:posOffset>3576955</wp:posOffset>
                </wp:positionH>
                <wp:positionV relativeFrom="paragraph">
                  <wp:posOffset>215265</wp:posOffset>
                </wp:positionV>
                <wp:extent cx="1123950" cy="266700"/>
                <wp:effectExtent l="0" t="0" r="38100" b="57150"/>
                <wp:wrapNone/>
                <wp:docPr id="3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065A477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üsve</w:t>
                            </w:r>
                            <w:proofErr w:type="spellEnd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-i </w:t>
                            </w:r>
                            <w:proofErr w:type="spell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hasene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BB8002" id="Text Box 56" o:spid="_x0000_s1064" type="#_x0000_t202" style="position:absolute;margin-left:281.65pt;margin-top:16.95pt;width:88.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4065A477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üsve</w:t>
                      </w:r>
                      <w:proofErr w:type="spellEnd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-i </w:t>
                      </w:r>
                      <w:proofErr w:type="spell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hasene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276D9A" wp14:editId="08A47FE5">
                <wp:simplePos x="0" y="0"/>
                <wp:positionH relativeFrom="column">
                  <wp:posOffset>1300480</wp:posOffset>
                </wp:positionH>
                <wp:positionV relativeFrom="paragraph">
                  <wp:posOffset>196215</wp:posOffset>
                </wp:positionV>
                <wp:extent cx="756285" cy="304800"/>
                <wp:effectExtent l="0" t="0" r="43815" b="57150"/>
                <wp:wrapNone/>
                <wp:docPr id="3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" cy="304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65C1A60" w14:textId="77777777" w:rsidR="00CB6C62" w:rsidRPr="00255E3B" w:rsidRDefault="00104AC6" w:rsidP="00BC0CF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04AC6">
                              <w:rPr>
                                <w:rFonts w:cstheme="minorHAnsi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azim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276D9A" id="Text Box 58" o:spid="_x0000_s1065" type="#_x0000_t202" style="position:absolute;margin-left:102.4pt;margin-top:15.45pt;width:59.5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" fillcolor="white [3201]" strokecolor="#c2d69b [1942]" strokeweight="1pt">
                <v:fill color2="#d6e3bc [1302]" focus="100%" type="gradient"/>
                <v:shadow on="t" color="#4e6128 [1606]" opacity=".5" offset="1pt"/>
                <v:textbox inset=".5mm,,.5mm">
                  <w:txbxContent>
                    <w:p w14:paraId="765C1A60" w14:textId="77777777" w:rsidR="00CB6C62" w:rsidRPr="00255E3B" w:rsidRDefault="00104AC6" w:rsidP="00BC0CF0">
                      <w:pPr>
                        <w:shd w:val="clear" w:color="auto" w:fill="FFFFFF" w:themeFill="background1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proofErr w:type="gramStart"/>
                      <w:r w:rsidRPr="00104AC6">
                        <w:rPr>
                          <w:rFonts w:cstheme="minorHAnsi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azim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CB2A97" wp14:editId="722DB7BF">
                <wp:simplePos x="0" y="0"/>
                <wp:positionH relativeFrom="column">
                  <wp:posOffset>-447040</wp:posOffset>
                </wp:positionH>
                <wp:positionV relativeFrom="paragraph">
                  <wp:posOffset>134620</wp:posOffset>
                </wp:positionV>
                <wp:extent cx="1403985" cy="1007745"/>
                <wp:effectExtent l="14605" t="14605" r="10160" b="25400"/>
                <wp:wrapNone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821A15" w14:textId="77777777" w:rsid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0250ED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karar vermek, bir şeyi yapmak hususunda büyük bir kararlılıkla gayret</w:t>
                            </w:r>
                          </w:p>
                          <w:p w14:paraId="352F8E77" w14:textId="77777777" w:rsidR="00CB6C62" w:rsidRPr="00A754CD" w:rsidRDefault="000250ED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göstermek</w:t>
                            </w:r>
                            <w:proofErr w:type="gram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anlamına gelir.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CB2A97" id="Text Box 50" o:spid="_x0000_s1066" type="#_x0000_t202" style="position:absolute;margin-left:-35.2pt;margin-top:10.6pt;width:110.55pt;height:7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7821A15" w14:textId="77777777" w:rsid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2. </w:t>
                      </w:r>
                      <w:r w:rsidR="000250ED">
                        <w:rPr>
                          <w:rFonts w:ascii="Ubuntu" w:hAnsi="Ubuntu" w:cs="Ubuntu"/>
                          <w:sz w:val="24"/>
                          <w:szCs w:val="24"/>
                        </w:rPr>
                        <w:t>karar vermek, bir şeyi yapmak hususunda büyük bir kararlılıkla gayret</w:t>
                      </w:r>
                    </w:p>
                    <w:p w14:paraId="352F8E77" w14:textId="77777777" w:rsidR="00CB6C62" w:rsidRPr="00A754CD" w:rsidRDefault="000250ED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göstermek</w:t>
                      </w:r>
                      <w:proofErr w:type="gram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anlamına gelir.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F12DF" wp14:editId="14B3D1DA">
                <wp:simplePos x="0" y="0"/>
                <wp:positionH relativeFrom="column">
                  <wp:posOffset>4893310</wp:posOffset>
                </wp:positionH>
                <wp:positionV relativeFrom="paragraph">
                  <wp:posOffset>143510</wp:posOffset>
                </wp:positionV>
                <wp:extent cx="1403985" cy="1007745"/>
                <wp:effectExtent l="11430" t="13970" r="13335" b="26035"/>
                <wp:wrapNone/>
                <wp:docPr id="3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985" cy="1007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D44FC7" w14:textId="77777777" w:rsidR="00CB6C62" w:rsidRPr="000250ED" w:rsidRDefault="00DB5596" w:rsidP="000250ED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Bir kimsenin ya da herhangi bir canlının karşılaştığı kötü durumdan</w:t>
                            </w:r>
                            <w:r w:rsid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50ED" w:rsidRPr="000250ED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dolayı üzüntü duymak, onların acı ve sıkıntılarına duyarlı olmaktır.</w:t>
                            </w:r>
                          </w:p>
                          <w:p w14:paraId="1305716B" w14:textId="77777777" w:rsidR="000250ED" w:rsidRPr="000250ED" w:rsidRDefault="000250ED"/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EF12DF" id="Text Box 48" o:spid="_x0000_s1067" type="#_x0000_t202" style="position:absolute;margin-left:385.3pt;margin-top:11.3pt;width:110.55pt;height:7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53D44FC7" w14:textId="77777777" w:rsidR="00CB6C62" w:rsidRPr="000250ED" w:rsidRDefault="00DB5596" w:rsidP="000250ED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Bir kimsenin ya da herhangi bir canlının karşılaştığı kötü durumdan</w:t>
                      </w:r>
                      <w:r w:rsid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0250ED" w:rsidRPr="000250ED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dolayı üzüntü duymak, onların acı ve sıkıntılarına duyarlı olmaktır.</w:t>
                      </w:r>
                    </w:p>
                    <w:p w14:paraId="1305716B" w14:textId="77777777" w:rsidR="000250ED" w:rsidRPr="000250ED" w:rsidRDefault="000250ED"/>
                  </w:txbxContent>
                </v:textbox>
              </v:shape>
            </w:pict>
          </mc:Fallback>
        </mc:AlternateContent>
      </w:r>
    </w:p>
    <w:p w14:paraId="33C969CD" w14:textId="77777777" w:rsidR="00CB6C62" w:rsidRDefault="00CB6C62" w:rsidP="00CB6C62"/>
    <w:p w14:paraId="50ECBBA8" w14:textId="77777777" w:rsidR="00CB6C62" w:rsidRDefault="00D93959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864DB2" wp14:editId="285F73AB">
                <wp:simplePos x="0" y="0"/>
                <wp:positionH relativeFrom="column">
                  <wp:posOffset>1139825</wp:posOffset>
                </wp:positionH>
                <wp:positionV relativeFrom="paragraph">
                  <wp:posOffset>69850</wp:posOffset>
                </wp:positionV>
                <wp:extent cx="3599815" cy="396240"/>
                <wp:effectExtent l="10795" t="14605" r="8890" b="27305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815" cy="3962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C345E3" w14:textId="77777777" w:rsidR="00CB6C62" w:rsidRPr="00982AF2" w:rsidRDefault="00DB5596" w:rsidP="00C066B1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b/>
                                <w:i/>
                                <w:szCs w:val="20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Doğruluk,</w:t>
                            </w:r>
                            <w:r w:rsidR="00C066B1" w:rsidRPr="00C066B1"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kimseyi aldatmamak,</w:t>
                            </w:r>
                            <w:r w:rsid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066B1" w:rsidRPr="00C066B1">
                              <w:rPr>
                                <w:rFonts w:ascii="HelveticaNeue-Bold" w:hAnsi="HelveticaNeue-Bold" w:cs="HelveticaNeue-Bold"/>
                                <w:bCs/>
                                <w:sz w:val="24"/>
                                <w:szCs w:val="24"/>
                              </w:rPr>
                              <w:t>kendi aleyhine bile olsa her zaman doğruyu söylemek</w:t>
                            </w:r>
                          </w:p>
                        </w:txbxContent>
                      </wps:txbx>
                      <wps:bodyPr rot="0" vert="horz" wrap="square" lIns="18000" tIns="10800" rIns="18000" bIns="108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864DB2" id="Text Box 49" o:spid="_x0000_s1068" type="#_x0000_t202" style="position:absolute;margin-left:89.75pt;margin-top:5.5pt;width:283.45pt;height:3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" fillcolor="white [3201]" strokecolor="#fabf8f [1945]" strokeweight="1pt">
                <v:fill color2="#fbd4b4 [1305]" focus="100%" type="gradient"/>
                <v:shadow on="t" color="#974706 [1609]" opacity=".5" offset="1pt"/>
                <v:textbox inset=".5mm,.3mm,.5mm,.3mm">
                  <w:txbxContent>
                    <w:p w14:paraId="7BC345E3" w14:textId="77777777" w:rsidR="00CB6C62" w:rsidRPr="00982AF2" w:rsidRDefault="00DB5596" w:rsidP="00C066B1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b/>
                          <w:i/>
                          <w:szCs w:val="20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Doğruluk,</w:t>
                      </w:r>
                      <w:r w:rsidR="00C066B1" w:rsidRPr="00C066B1">
                        <w:rPr>
                          <w:rFonts w:ascii="Ubuntu" w:hAnsi="Ubuntu" w:cs="Ubuntu"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kimseyi aldatmamak,</w:t>
                      </w:r>
                      <w:r w:rsid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066B1" w:rsidRPr="00C066B1">
                        <w:rPr>
                          <w:rFonts w:ascii="HelveticaNeue-Bold" w:hAnsi="HelveticaNeue-Bold" w:cs="HelveticaNeue-Bold"/>
                          <w:bCs/>
                          <w:sz w:val="24"/>
                          <w:szCs w:val="24"/>
                        </w:rPr>
                        <w:t>kendi aleyhine bile olsa her zaman doğruyu söylemek</w:t>
                      </w:r>
                    </w:p>
                  </w:txbxContent>
                </v:textbox>
              </v:shape>
            </w:pict>
          </mc:Fallback>
        </mc:AlternateContent>
      </w:r>
    </w:p>
    <w:p w14:paraId="24E8023C" w14:textId="77777777" w:rsidR="00CB6C62" w:rsidRDefault="00537EA3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0E51DF7" wp14:editId="20BB8B70">
                <wp:simplePos x="0" y="0"/>
                <wp:positionH relativeFrom="column">
                  <wp:posOffset>-490220</wp:posOffset>
                </wp:positionH>
                <wp:positionV relativeFrom="paragraph">
                  <wp:posOffset>332105</wp:posOffset>
                </wp:positionV>
                <wp:extent cx="6840220" cy="1828800"/>
                <wp:effectExtent l="19050" t="19050" r="36830" b="57150"/>
                <wp:wrapNone/>
                <wp:docPr id="8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828800"/>
                          <a:chOff x="748" y="1917"/>
                          <a:chExt cx="10772" cy="2826"/>
                        </a:xfrm>
                      </wpg:grpSpPr>
                      <wps:wsp>
                        <wps:cNvPr id="9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78AED7E" w14:textId="77777777" w:rsidR="00537EA3" w:rsidRPr="00104AC6" w:rsidRDefault="00537EA3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37C5C4A7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hikmetli sözleriyle insanları iyiye ve güzele yönlendirmiştir.</w:t>
                              </w:r>
                            </w:p>
                            <w:p w14:paraId="39161841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.), arkadaşlarına danışarak yaptığı işlere “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” denir.</w:t>
                              </w:r>
                            </w:p>
                            <w:p w14:paraId="1FAD4A6F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bireye ve topluma en güzel örnek olması özelliğini Kur’an-ı Kerim “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” olarak nitelemektedir.</w:t>
                              </w:r>
                            </w:p>
                            <w:p w14:paraId="560D4F7A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haksızlıklarla mücadele etmek için gençliğinde “Erdemliler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Cemiyeti”ne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katılmıştır.</w:t>
                              </w:r>
                            </w:p>
                            <w:p w14:paraId="57AEDC47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(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Kureyş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suresinde Fil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Olayı’ndan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bahsedilmektedir.</w:t>
                              </w:r>
                            </w:p>
                            <w:p w14:paraId="6A456B47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kişisel özelliklerinden biri de cesur olmasıdır.</w:t>
                              </w:r>
                            </w:p>
                            <w:p w14:paraId="04317AAF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7.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sadece yaşadığı döneme ve topluma örnek olmuştur.</w:t>
                              </w:r>
                            </w:p>
                            <w:p w14:paraId="793C30A9" w14:textId="77777777" w:rsidR="00D40B3C" w:rsidRPr="00104AC6" w:rsidRDefault="00104AC6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8.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( 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) Hz. Peygamber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.) herkesi ilgilendiren önemli konularda arkadaşlarına danışmış ve Müslümanlarla istişare sonucunda verilen kararlara uygun hareket etmiştir</w:t>
                              </w:r>
                            </w:p>
                            <w:p w14:paraId="1523C03A" w14:textId="77777777" w:rsidR="00E912EB" w:rsidRPr="00104AC6" w:rsidRDefault="00E912EB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  <w:p w14:paraId="17923C3A" w14:textId="77777777" w:rsidR="00537EA3" w:rsidRPr="00104AC6" w:rsidRDefault="00537EA3" w:rsidP="00104AC6">
                              <w:pPr>
                                <w:shd w:val="clear" w:color="auto" w:fill="FFFFFF" w:themeFill="background1"/>
                                <w:spacing w:after="0"/>
                                <w:jc w:val="center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1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ED503E" w14:textId="77777777" w:rsidR="00537EA3" w:rsidRPr="00CB6C62" w:rsidRDefault="00537EA3" w:rsidP="00537EA3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537EA3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Aşağıdaki cümleler doğruysa başına (D), yanlışsa (Y) yazınız.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0E51DF7" id="Group 41" o:spid="_x0000_s1069" style="position:absolute;margin-left:-38.6pt;margin-top:26.15pt;width:538.6pt;height:2in;z-index:251721728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">
                <v:shape id="Text Box 42" o:spid="_x0000_s1070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478AED7E" w14:textId="77777777" w:rsidR="00537EA3" w:rsidRPr="00104AC6" w:rsidRDefault="00537EA3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  <w:p w14:paraId="37C5C4A7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hikmetli sözleriyle insanları iyiye ve güzele yönlendirmiştir.</w:t>
                        </w:r>
                      </w:p>
                      <w:p w14:paraId="39161841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.), arkadaşlarına danışarak yaptığı işlere “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” denir.</w:t>
                        </w:r>
                      </w:p>
                      <w:p w14:paraId="1FAD4A6F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3.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bireye ve topluma en güzel örnek olması özelliğini Kur’an-ı Kerim “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” olarak nitelemektedir.</w:t>
                        </w:r>
                      </w:p>
                      <w:p w14:paraId="560D4F7A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4.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haksızlıklarla mücadele etmek için gençliğinde “Erdemliler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Cemiyeti”ne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katılmıştır.</w:t>
                        </w:r>
                      </w:p>
                      <w:p w14:paraId="57AEDC47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5.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(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Kureyş suresinde Fil 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Olayı’ndan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bahsedilmektedir.</w:t>
                        </w:r>
                      </w:p>
                      <w:p w14:paraId="6A456B47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6.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kişisel özelliklerinden biri de cesur olmasıdır.</w:t>
                        </w:r>
                      </w:p>
                      <w:p w14:paraId="04317AAF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7.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sadece yaşadığı döneme ve topluma örnek olmuştur.</w:t>
                        </w:r>
                      </w:p>
                      <w:p w14:paraId="793C30A9" w14:textId="77777777" w:rsidR="00D40B3C" w:rsidRPr="00104AC6" w:rsidRDefault="00104AC6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8.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( 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) Hz. Peygamber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.) herkesi ilgilendiren önemli konularda arkadaşlarına danışmış ve Müslümanlarla istişare sonucunda verilen kararlara uygun hareket etmiştir</w:t>
                        </w:r>
                      </w:p>
                      <w:p w14:paraId="1523C03A" w14:textId="77777777" w:rsidR="00E912EB" w:rsidRPr="00104AC6" w:rsidRDefault="00E912EB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  <w:p w14:paraId="17923C3A" w14:textId="77777777" w:rsidR="00537EA3" w:rsidRPr="00104AC6" w:rsidRDefault="00537EA3" w:rsidP="00104AC6">
                        <w:pPr>
                          <w:shd w:val="clear" w:color="auto" w:fill="FFFFFF" w:themeFill="background1"/>
                          <w:spacing w:after="0"/>
                          <w:jc w:val="center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43" o:spid="_x0000_s1071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BED503E" w14:textId="77777777" w:rsidR="00537EA3" w:rsidRPr="00CB6C62" w:rsidRDefault="00537EA3" w:rsidP="00537EA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537EA3">
                          <w:rPr>
                            <w:b/>
                            <w:bCs/>
                            <w:sz w:val="18"/>
                            <w:szCs w:val="18"/>
                          </w:rPr>
                          <w:t>Aşağıdaki cümleler doğruysa başına (D), yanlışsa (Y) yazınız.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5E10128" wp14:editId="33F64196">
                <wp:simplePos x="0" y="0"/>
                <wp:positionH relativeFrom="column">
                  <wp:posOffset>-480695</wp:posOffset>
                </wp:positionH>
                <wp:positionV relativeFrom="paragraph">
                  <wp:posOffset>332105</wp:posOffset>
                </wp:positionV>
                <wp:extent cx="539750" cy="288290"/>
                <wp:effectExtent l="0" t="0" r="12700" b="16510"/>
                <wp:wrapNone/>
                <wp:docPr id="3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25199" w14:textId="77777777" w:rsidR="00CB6C62" w:rsidRPr="00FE4571" w:rsidRDefault="00CB6C62" w:rsidP="00CB6C6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S</w:t>
                            </w:r>
                            <w:r w:rsidRPr="00F72C2D">
                              <w:rPr>
                                <w:b/>
                                <w:sz w:val="14"/>
                                <w:szCs w:val="14"/>
                              </w:rPr>
                              <w:t>oru</w:t>
                            </w:r>
                          </w:p>
                        </w:txbxContent>
                      </wps:txbx>
                      <wps:bodyPr rot="0" vert="horz" wrap="square" lIns="91440" tIns="10800" rIns="9144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E10128" id="Text Box 34" o:spid="_x0000_s1072" type="#_x0000_t202" style="position:absolute;margin-left:-37.85pt;margin-top:26.15pt;width:42.5pt;height:22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" fillcolor="#d6e3bc [1302]" strokecolor="#00b050" strokeweight="1pt">
                <v:stroke dashstyle="dash"/>
                <v:textbox inset=",.3mm,,.3mm">
                  <w:txbxContent>
                    <w:p w14:paraId="51625199" w14:textId="77777777" w:rsidR="00CB6C62" w:rsidRPr="00FE4571" w:rsidRDefault="00CB6C62" w:rsidP="00CB6C6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3.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S</w:t>
                      </w:r>
                      <w:r w:rsidRPr="00F72C2D">
                        <w:rPr>
                          <w:b/>
                          <w:sz w:val="14"/>
                          <w:szCs w:val="14"/>
                        </w:rPr>
                        <w:t>oru</w:t>
                      </w:r>
                    </w:p>
                  </w:txbxContent>
                </v:textbox>
              </v:shape>
            </w:pict>
          </mc:Fallback>
        </mc:AlternateContent>
      </w:r>
    </w:p>
    <w:p w14:paraId="73AA8858" w14:textId="77777777" w:rsidR="00CB6C62" w:rsidRDefault="00537EA3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3EDA1B" wp14:editId="4B4203A4">
                <wp:simplePos x="0" y="0"/>
                <wp:positionH relativeFrom="column">
                  <wp:posOffset>5691505</wp:posOffset>
                </wp:positionH>
                <wp:positionV relativeFrom="paragraph">
                  <wp:posOffset>94615</wp:posOffset>
                </wp:positionV>
                <wp:extent cx="659130" cy="295275"/>
                <wp:effectExtent l="19050" t="19050" r="45720" b="66675"/>
                <wp:wrapNone/>
                <wp:docPr id="93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95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1238ABA" w14:textId="77777777" w:rsidR="00537EA3" w:rsidRPr="00CB6C62" w:rsidRDefault="00E912EB" w:rsidP="00E912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2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8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=1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6 </w:t>
                            </w:r>
                            <w:r w:rsidR="00537EA3"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93EDA1B" id="Rectangle 45" o:spid="_x0000_s1073" style="position:absolute;margin-left:448.15pt;margin-top:7.45pt;width:51.9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31238ABA" w14:textId="77777777" w:rsidR="00537EA3" w:rsidRPr="00CB6C62" w:rsidRDefault="00E912EB" w:rsidP="00E912EB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2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8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=1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6 </w:t>
                      </w:r>
                      <w:r w:rsidR="00537EA3"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</w:p>
    <w:p w14:paraId="703D7BEC" w14:textId="77777777" w:rsidR="00CB6C62" w:rsidRDefault="00CB6C62" w:rsidP="00CB6C62"/>
    <w:p w14:paraId="01C7F291" w14:textId="77777777" w:rsidR="00CB6C62" w:rsidRDefault="00CB6C62" w:rsidP="00CB6C62"/>
    <w:p w14:paraId="6EB15274" w14:textId="77777777" w:rsidR="00CB6C62" w:rsidRDefault="00CB6C62" w:rsidP="00CB6C62"/>
    <w:p w14:paraId="23B52BAC" w14:textId="77777777" w:rsidR="00CB6C62" w:rsidRDefault="00CB6C62" w:rsidP="00CB6C62"/>
    <w:p w14:paraId="785935E1" w14:textId="77777777" w:rsidR="00CB6C62" w:rsidRDefault="00CB6C62" w:rsidP="00CB6C62"/>
    <w:p w14:paraId="1174F51F" w14:textId="66AB84F7" w:rsidR="00CB6C62" w:rsidRDefault="00054486" w:rsidP="00CB6C6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E928F82" wp14:editId="17983B68">
                <wp:simplePos x="0" y="0"/>
                <wp:positionH relativeFrom="column">
                  <wp:posOffset>4005580</wp:posOffset>
                </wp:positionH>
                <wp:positionV relativeFrom="paragraph">
                  <wp:posOffset>22860</wp:posOffset>
                </wp:positionV>
                <wp:extent cx="2365375" cy="1619250"/>
                <wp:effectExtent l="0" t="0" r="15875" b="19050"/>
                <wp:wrapNone/>
                <wp:docPr id="2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1619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218896" w14:textId="77777777" w:rsidR="00CB6C62" w:rsidRDefault="00EF1080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Hz. Muhammed’in (</w:t>
                            </w:r>
                            <w:proofErr w:type="spellStart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s.a.v</w:t>
                            </w:r>
                            <w:proofErr w:type="spellEnd"/>
                            <w:r>
                              <w:rPr>
                                <w:rFonts w:ascii="Ubuntu" w:hAnsi="Ubuntu" w:cs="Ubuntu"/>
                                <w:sz w:val="24"/>
                                <w:szCs w:val="24"/>
                              </w:rPr>
                              <w:t>.) örnek davranışlarından dördünü yazınız</w:t>
                            </w:r>
                          </w:p>
                          <w:p w14:paraId="6081B343" w14:textId="77777777" w:rsidR="00EF1080" w:rsidRPr="00054486" w:rsidRDefault="00EF1080" w:rsidP="00BC0CF0">
                            <w:pPr>
                              <w:shd w:val="clear" w:color="auto" w:fill="FFFFFF" w:themeFill="background1"/>
                              <w:spacing w:after="120" w:line="240" w:lineRule="auto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(2X4</w:t>
                            </w: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=8 PUAN)</w:t>
                            </w:r>
                          </w:p>
                        </w:txbxContent>
                      </wps:txbx>
                      <wps:bodyPr rot="0" vert="horz" wrap="square" lIns="162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28F82" id="Text Box 67" o:spid="_x0000_s1074" type="#_x0000_t202" style="position:absolute;margin-left:315.4pt;margin-top:1.8pt;width:186.25pt;height:1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" fillcolor="#e5dfec [663]" strokecolor="#f79646 [3209]" strokeweight="1.5pt">
                <v:shadow color="#868686"/>
                <v:textbox inset="4.5mm">
                  <w:txbxContent>
                    <w:p w14:paraId="4B218896" w14:textId="77777777" w:rsidR="00CB6C62" w:rsidRDefault="00EF1080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ascii="Ubuntu" w:hAnsi="Ubuntu" w:cs="Ubuntu"/>
                          <w:sz w:val="24"/>
                          <w:szCs w:val="24"/>
                        </w:rPr>
                      </w:pPr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Hz. Muhammed’in (</w:t>
                      </w:r>
                      <w:proofErr w:type="spellStart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s.a.v</w:t>
                      </w:r>
                      <w:proofErr w:type="spellEnd"/>
                      <w:r>
                        <w:rPr>
                          <w:rFonts w:ascii="Ubuntu" w:hAnsi="Ubuntu" w:cs="Ubuntu"/>
                          <w:sz w:val="24"/>
                          <w:szCs w:val="24"/>
                        </w:rPr>
                        <w:t>.) örnek davranışlarından dördünü yazınız</w:t>
                      </w:r>
                    </w:p>
                    <w:p w14:paraId="6081B343" w14:textId="77777777" w:rsidR="00EF1080" w:rsidRPr="00054486" w:rsidRDefault="00EF1080" w:rsidP="00BC0CF0">
                      <w:pPr>
                        <w:shd w:val="clear" w:color="auto" w:fill="FFFFFF" w:themeFill="background1"/>
                        <w:spacing w:after="120" w:line="240" w:lineRule="auto"/>
                        <w:rPr>
                          <w:rFonts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(2X4</w:t>
                      </w: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=8 PUAN)</w:t>
                      </w:r>
                    </w:p>
                  </w:txbxContent>
                </v:textbox>
              </v:shape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2BBBB4" wp14:editId="16CCC7B4">
                <wp:simplePos x="0" y="0"/>
                <wp:positionH relativeFrom="column">
                  <wp:posOffset>-483870</wp:posOffset>
                </wp:positionH>
                <wp:positionV relativeFrom="paragraph">
                  <wp:posOffset>19685</wp:posOffset>
                </wp:positionV>
                <wp:extent cx="539750" cy="288290"/>
                <wp:effectExtent l="15875" t="15875" r="15875" b="10160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DF1FD7" w14:textId="77777777" w:rsidR="00CB6C62" w:rsidRPr="00446E26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446E26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4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2"/>
                                <w:szCs w:val="12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62BBBB4" id="Rectangle 66" o:spid="_x0000_s1075" style="position:absolute;margin-left:-38.1pt;margin-top:1.55pt;width:42.5pt;height:2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" fillcolor="#eaf1dd [662]" strokecolor="#9bbb59 [3206]" strokeweight="1.5pt">
                <v:shadow color="#868686"/>
                <v:textbox inset=",0,,0">
                  <w:txbxContent>
                    <w:p w14:paraId="70DF1FD7" w14:textId="77777777" w:rsidR="00CB6C62" w:rsidRPr="00446E26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446E26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4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2"/>
                          <w:szCs w:val="12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  <w:r w:rsidR="00D9395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15F9AA" wp14:editId="6B17CE37">
                <wp:simplePos x="0" y="0"/>
                <wp:positionH relativeFrom="column">
                  <wp:posOffset>-478790</wp:posOffset>
                </wp:positionH>
                <wp:positionV relativeFrom="paragraph">
                  <wp:posOffset>24765</wp:posOffset>
                </wp:positionV>
                <wp:extent cx="6840220" cy="1638300"/>
                <wp:effectExtent l="11430" t="11430" r="15875" b="17145"/>
                <wp:wrapNone/>
                <wp:docPr id="27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0220" cy="1638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F7785" w14:textId="77777777" w:rsidR="00CB6C62" w:rsidRDefault="00CB6C62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 w:rsidRPr="00CB6C62"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5A38FBE3" w14:textId="77777777" w:rsidR="00054486" w:rsidRDefault="00054486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1-</w:t>
                            </w:r>
                          </w:p>
                          <w:p w14:paraId="572413BF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2-</w:t>
                            </w:r>
                          </w:p>
                          <w:p w14:paraId="1E166FE3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3-</w:t>
                            </w:r>
                          </w:p>
                          <w:p w14:paraId="5DCF27B6" w14:textId="77777777" w:rsidR="0059517C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  <w:t>4-</w:t>
                            </w:r>
                          </w:p>
                          <w:p w14:paraId="6F335F8F" w14:textId="77777777" w:rsidR="0059517C" w:rsidRPr="00CB6C62" w:rsidRDefault="0059517C" w:rsidP="00054486">
                            <w:pPr>
                              <w:shd w:val="clear" w:color="auto" w:fill="FFFFFF" w:themeFill="background1"/>
                              <w:rPr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55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15F9AA" id="Text Box 65" o:spid="_x0000_s1076" type="#_x0000_t202" style="position:absolute;margin-left:-37.7pt;margin-top:1.95pt;width:538.6pt;height:12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" fillcolor="#fde9d9 [665]" strokecolor="#f79646 [3209]" strokeweight="1.5pt">
                <v:shadow color="#868686"/>
                <v:textbox inset="15.5mm">
                  <w:txbxContent>
                    <w:p w14:paraId="281F7785" w14:textId="77777777" w:rsidR="00CB6C62" w:rsidRDefault="00CB6C62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 w:rsidRPr="00CB6C62">
                        <w:rPr>
                          <w:b/>
                          <w:color w:val="C00000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5A38FBE3" w14:textId="77777777" w:rsidR="00054486" w:rsidRDefault="00054486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1-</w:t>
                      </w:r>
                    </w:p>
                    <w:p w14:paraId="572413BF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2-</w:t>
                      </w:r>
                    </w:p>
                    <w:p w14:paraId="1E166FE3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3-</w:t>
                      </w:r>
                    </w:p>
                    <w:p w14:paraId="5DCF27B6" w14:textId="77777777" w:rsidR="0059517C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C00000"/>
                          <w:sz w:val="18"/>
                          <w:szCs w:val="18"/>
                        </w:rPr>
                        <w:t>4-</w:t>
                      </w:r>
                    </w:p>
                    <w:p w14:paraId="6F335F8F" w14:textId="77777777" w:rsidR="0059517C" w:rsidRPr="00CB6C62" w:rsidRDefault="0059517C" w:rsidP="00054486">
                      <w:pPr>
                        <w:shd w:val="clear" w:color="auto" w:fill="FFFFFF" w:themeFill="background1"/>
                        <w:rPr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EC6DD1" w14:textId="1F123E59" w:rsidR="00CB6C62" w:rsidRDefault="00CB6C62" w:rsidP="00CB6C62"/>
    <w:p w14:paraId="19EE9A4D" w14:textId="71A237C3" w:rsidR="00D303F0" w:rsidRDefault="00D303F0" w:rsidP="00CB6C62"/>
    <w:p w14:paraId="77423217" w14:textId="41889F1B" w:rsidR="00D303F0" w:rsidRDefault="00D303F0" w:rsidP="00CB6C62"/>
    <w:p w14:paraId="314CA74D" w14:textId="77777777" w:rsidR="00D303F0" w:rsidRDefault="00D303F0" w:rsidP="00CB6C62"/>
    <w:p w14:paraId="5F3DD6AC" w14:textId="77777777" w:rsidR="00CB6C62" w:rsidRDefault="003D0AE6" w:rsidP="00CB6C62">
      <w:r>
        <w:lastRenderedPageBreak/>
        <w:t>O</w:t>
      </w:r>
    </w:p>
    <w:p w14:paraId="626165F7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4EFD8F" wp14:editId="706207E0">
                <wp:simplePos x="0" y="0"/>
                <wp:positionH relativeFrom="column">
                  <wp:posOffset>-461645</wp:posOffset>
                </wp:positionH>
                <wp:positionV relativeFrom="paragraph">
                  <wp:posOffset>-537845</wp:posOffset>
                </wp:positionV>
                <wp:extent cx="6840220" cy="2152650"/>
                <wp:effectExtent l="19050" t="19050" r="36830" b="57150"/>
                <wp:wrapNone/>
                <wp:docPr id="7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152650"/>
                          <a:chOff x="748" y="1917"/>
                          <a:chExt cx="10772" cy="2826"/>
                        </a:xfrm>
                      </wpg:grpSpPr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078"/>
                            <a:ext cx="10772" cy="26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EE0083F" w14:textId="77777777" w:rsidR="00CB6C62" w:rsidRPr="00104AC6" w:rsidRDefault="00CB6C62" w:rsidP="00104AC6">
                              <w:pPr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63A92204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jc w:val="center"/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üsve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 xml:space="preserve">-i 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hasene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b/>
                                  <w:sz w:val="18"/>
                                  <w:szCs w:val="18"/>
                                </w:rPr>
                                <w:t>, istişare, sebat, sıdk, emanet, azim)</w:t>
                              </w:r>
                            </w:p>
                            <w:p w14:paraId="6A8AD814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1-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Doğruluk,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kavramıyla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ifade edilir ve dürüst olmak, kimseyi aldatmamak, kendi aleyhine bile olsa her zaman doğruyu söylemek gibi davranışlarla kendini gösterir.</w:t>
                              </w:r>
                            </w:p>
                            <w:p w14:paraId="6B90754B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Muhammed’in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örnekliği Kur’an-ı Kerim’de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kavramıyla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ifade edilir.</w:t>
                              </w:r>
                            </w:p>
                            <w:p w14:paraId="1FF0AC05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Peygamberlerin özelliklerinden biri olan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güvenilir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olmak anlamına geldiği gibi insan ilişkilerinde vazgeçilmez ahlaki bir ilkedir.</w:t>
                              </w:r>
                            </w:p>
                            <w:p w14:paraId="6F03F356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Peygamber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herkesi ilgilendiren önemli konularda arkadaşlarına danışmış ve Müslümanlarla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sonucunda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verilen kararlara uygun hareket edilmiştir.</w:t>
                              </w:r>
                            </w:p>
                            <w:p w14:paraId="059B1AF0" w14:textId="77777777" w:rsidR="00104AC6" w:rsidRPr="00104AC6" w:rsidRDefault="00104AC6" w:rsidP="00104AC6">
                              <w:pPr>
                                <w:shd w:val="clear" w:color="auto" w:fill="FFFFFF" w:themeFill="background1"/>
                                <w:autoSpaceDE w:val="0"/>
                                <w:autoSpaceDN w:val="0"/>
                                <w:adjustRightInd w:val="0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5-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Hz. Muhammed (</w:t>
                              </w:r>
                              <w:proofErr w:type="spell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s.a.v</w:t>
                              </w:r>
                              <w:proofErr w:type="spell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.) “Güneşi sağ elime, Ay’ı da sol elime koysalar yine de yolumdan dönmem.” buyurarak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ve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kararlılığını dile getirmiştir.</w:t>
                              </w:r>
                            </w:p>
                            <w:p w14:paraId="2A6523DC" w14:textId="77777777" w:rsidR="006A1847" w:rsidRPr="00104AC6" w:rsidRDefault="00104AC6" w:rsidP="00104AC6">
                              <w:pPr>
                                <w:shd w:val="clear" w:color="auto" w:fill="FFFFFF" w:themeFill="background1"/>
                                <w:spacing w:after="0"/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</w:pPr>
                              <w:r w:rsidRPr="00104AC6">
                                <w:rPr>
                                  <w:rFonts w:cstheme="minorHAns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6- 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Mümin şartlar ve durumlar ne olursa olsun imanında kesin bir sebat ve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.....................</w:t>
                              </w:r>
                              <w:r w:rsidR="005177B5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</w:t>
                              </w:r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..........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gösterir</w:t>
                              </w:r>
                              <w:proofErr w:type="gramEnd"/>
                              <w:r w:rsidRPr="00104AC6">
                                <w:rPr>
                                  <w:rFonts w:cstheme="minorHAnsi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54000" tIns="10800" rIns="54000" bIns="10800" anchor="t" anchorCtr="0" upright="1">
                          <a:noAutofit/>
                        </wps:bodyPr>
                      </wps:wsp>
                      <wps:wsp>
                        <wps:cNvPr id="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997" y="1917"/>
                            <a:ext cx="10225" cy="381"/>
                          </a:xfrm>
                          <a:prstGeom prst="flowChartPreparation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49F45DA" w14:textId="77777777" w:rsidR="00CB6C62" w:rsidRPr="00CB6C62" w:rsidRDefault="00CB6C62" w:rsidP="004819FD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Aşağıdaki </w:t>
                              </w:r>
                              <w:r w:rsidR="004819FD">
                                <w:rPr>
                                  <w:b/>
                                  <w:sz w:val="18"/>
                                  <w:szCs w:val="18"/>
                                </w:rPr>
                                <w:t>cümlelerde</w:t>
                              </w: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verilen boşlukları uygun kelimeler ile dolduralım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10800" rIns="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4EFD8F" id="_x0000_s1077" style="position:absolute;margin-left:-36.35pt;margin-top:-42.35pt;width:538.6pt;height:169.5pt;z-index:251666432" coordorigin="748,1917" coordsize="10772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">
                <v:shape id="Text Box 42" o:spid="_x0000_s1078" type="#_x0000_t202" style="position:absolute;left:748;top:2078;width:10772;height:2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" fillcolor="#fde9d9 [665]" strokecolor="#f79646 [3209]" strokeweight="3pt">
                  <v:shadow on="t" color="#974706 [1609]" opacity=".5" offset="1pt"/>
                  <v:textbox inset="1.5mm,.3mm,1.5mm,.3mm">
                    <w:txbxContent>
                      <w:p w14:paraId="2EE0083F" w14:textId="77777777" w:rsidR="00CB6C62" w:rsidRPr="00104AC6" w:rsidRDefault="00CB6C62" w:rsidP="00104AC6">
                        <w:pPr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</w:p>
                      <w:p w14:paraId="63A92204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jc w:val="center"/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(</w:t>
                        </w:r>
                        <w:proofErr w:type="spellStart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üsve</w:t>
                        </w:r>
                        <w:proofErr w:type="spellEnd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 xml:space="preserve">-i </w:t>
                        </w:r>
                        <w:proofErr w:type="spellStart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hasene</w:t>
                        </w:r>
                        <w:proofErr w:type="spellEnd"/>
                        <w:r w:rsidRPr="00104AC6">
                          <w:rPr>
                            <w:rFonts w:cstheme="minorHAnsi"/>
                            <w:b/>
                            <w:sz w:val="18"/>
                            <w:szCs w:val="18"/>
                          </w:rPr>
                          <w:t>, istişare, sebat, sıdk, emanet, azim)</w:t>
                        </w:r>
                      </w:p>
                      <w:p w14:paraId="6A8AD814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1-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Doğruluk,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kavramıyla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ifade edilir ve dürüst olmak, kimseyi aldatmamak, kendi aleyhine bile olsa her zaman doğruyu söylemek gibi davranışlarla kendini gösterir.</w:t>
                        </w:r>
                      </w:p>
                      <w:p w14:paraId="6B90754B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2-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Muhammed’in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örnekliği Kur’an-ı Kerim’de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kavramıyla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ifade edilir.</w:t>
                        </w:r>
                      </w:p>
                      <w:p w14:paraId="1FF0AC05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3-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Peygamberlerin özelliklerinden biri olan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güvenilir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olmak anlamına geldiği gibi insan ilişkilerinde vazgeçilmez ahlaki bir ilkedir.</w:t>
                        </w:r>
                      </w:p>
                      <w:p w14:paraId="6F03F356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4-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Peygamber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herkesi ilgilendiren önemli konularda arkadaşlarına danışmış ve Müslümanlarla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sonucunda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verilen kararlara uygun hareket edilmiştir.</w:t>
                        </w:r>
                      </w:p>
                      <w:p w14:paraId="059B1AF0" w14:textId="77777777" w:rsidR="00104AC6" w:rsidRPr="00104AC6" w:rsidRDefault="00104AC6" w:rsidP="00104AC6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5-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Hz. Muhammed (</w:t>
                        </w:r>
                        <w:proofErr w:type="spell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s.a.v</w:t>
                        </w:r>
                        <w:proofErr w:type="spell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.) “Güneşi sağ elime, Ay’ı da sol elime koysalar yine de yolumdan dönmem.” buyurarak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ve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kararlılığını dile getirmiştir.</w:t>
                        </w:r>
                      </w:p>
                      <w:p w14:paraId="2A6523DC" w14:textId="77777777" w:rsidR="006A1847" w:rsidRPr="00104AC6" w:rsidRDefault="00104AC6" w:rsidP="00104AC6">
                        <w:pPr>
                          <w:shd w:val="clear" w:color="auto" w:fill="FFFFFF" w:themeFill="background1"/>
                          <w:spacing w:after="0"/>
                          <w:rPr>
                            <w:rFonts w:cstheme="minorHAnsi"/>
                            <w:sz w:val="18"/>
                            <w:szCs w:val="18"/>
                          </w:rPr>
                        </w:pPr>
                        <w:r w:rsidRPr="00104AC6">
                          <w:rPr>
                            <w:rFonts w:cstheme="minorHAnsi"/>
                            <w:b/>
                            <w:bCs/>
                            <w:sz w:val="18"/>
                            <w:szCs w:val="18"/>
                          </w:rPr>
                          <w:t xml:space="preserve">6- 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Mümin şartlar ve durumlar ne olursa olsun imanında kesin bir sebat ve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.....................</w:t>
                        </w:r>
                        <w:r w:rsidR="005177B5">
                          <w:rPr>
                            <w:rFonts w:cstheme="minorHAnsi"/>
                            <w:sz w:val="18"/>
                            <w:szCs w:val="18"/>
                          </w:rPr>
                          <w:t>.........</w:t>
                        </w:r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..........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gösterir</w:t>
                        </w:r>
                        <w:proofErr w:type="gramEnd"/>
                        <w:r w:rsidRPr="00104AC6">
                          <w:rPr>
                            <w:rFonts w:cstheme="minorHAnsi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  <v:shape id="AutoShape 43" o:spid="_x0000_s1079" type="#_x0000_t117" style="position:absolute;left:997;top:1917;width:10225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" fillcolor="white [3212]" strokecolor="#f79646 [3209]" strokeweight="3pt">
                  <v:shadow on="t" color="#974706 [1609]" opacity=".5" offset="1pt"/>
                  <v:textbox inset="0,.3mm,0,.3mm">
                    <w:txbxContent>
                      <w:p w14:paraId="549F45DA" w14:textId="77777777" w:rsidR="00CB6C62" w:rsidRPr="00CB6C62" w:rsidRDefault="00CB6C62" w:rsidP="004819FD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Aşağıdaki </w:t>
                        </w:r>
                        <w:r w:rsidR="004819FD">
                          <w:rPr>
                            <w:b/>
                            <w:sz w:val="18"/>
                            <w:szCs w:val="18"/>
                          </w:rPr>
                          <w:t>cümlelerde</w:t>
                        </w: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verilen boşlukları uygun kelimeler ile dolduralım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50DAA" wp14:editId="377A252D">
                <wp:simplePos x="0" y="0"/>
                <wp:positionH relativeFrom="column">
                  <wp:posOffset>5723890</wp:posOffset>
                </wp:positionH>
                <wp:positionV relativeFrom="paragraph">
                  <wp:posOffset>-470535</wp:posOffset>
                </wp:positionV>
                <wp:extent cx="659130" cy="288290"/>
                <wp:effectExtent l="22860" t="19685" r="32385" b="44450"/>
                <wp:wrapNone/>
                <wp:docPr id="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F9DEE9" w14:textId="77777777" w:rsidR="00CB6C62" w:rsidRPr="00CB6C62" w:rsidRDefault="00CB6C62" w:rsidP="00CB6C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</w:pP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6X2=12</w:t>
                            </w:r>
                            <w:r w:rsidR="00E912EB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CB6C62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4"/>
                                <w:szCs w:val="14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0" tIns="7200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D50DAA" id="_x0000_s1080" style="position:absolute;margin-left:450.7pt;margin-top:-37.05pt;width:51.9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" fillcolor="#f79646 [3209]" strokecolor="#f2f2f2 [3041]" strokeweight="3pt">
                <v:shadow on="t" color="#974706 [1609]" opacity=".5" offset="1pt"/>
                <v:textbox inset="0,2mm,0,0">
                  <w:txbxContent>
                    <w:p w14:paraId="41F9DEE9" w14:textId="77777777" w:rsidR="00CB6C62" w:rsidRPr="00CB6C62" w:rsidRDefault="00CB6C62" w:rsidP="00CB6C62">
                      <w:pPr>
                        <w:jc w:val="center"/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</w:pP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6X2=12</w:t>
                      </w:r>
                      <w:r w:rsidR="00E912EB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 xml:space="preserve"> </w:t>
                      </w:r>
                      <w:r w:rsidRPr="00CB6C62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4"/>
                          <w:szCs w:val="14"/>
                        </w:rPr>
                        <w:t>PUAN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0F0E8" wp14:editId="2D56F203">
                <wp:simplePos x="0" y="0"/>
                <wp:positionH relativeFrom="column">
                  <wp:posOffset>-469900</wp:posOffset>
                </wp:positionH>
                <wp:positionV relativeFrom="paragraph">
                  <wp:posOffset>-488315</wp:posOffset>
                </wp:positionV>
                <wp:extent cx="659130" cy="288290"/>
                <wp:effectExtent l="20320" t="20955" r="34925" b="52705"/>
                <wp:wrapNone/>
                <wp:docPr id="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2882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B19E38B" w14:textId="77777777" w:rsidR="00CB6C62" w:rsidRPr="00F72C2D" w:rsidRDefault="00CB6C62" w:rsidP="00CB6C62">
                            <w:pP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5</w:t>
                            </w:r>
                            <w:r w:rsidRPr="00F72C2D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16"/>
                                <w:szCs w:val="16"/>
                              </w:rPr>
                              <w:t>Soru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F0F0E8" id="Rectangle 44" o:spid="_x0000_s1081" style="position:absolute;margin-left:-37pt;margin-top:-38.45pt;width:51.9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" fillcolor="#f79646 [3209]" strokecolor="#f2f2f2 [3041]" strokeweight="3pt">
                <v:shadow on="t" color="#974706 [1609]" opacity=".5" offset="1pt"/>
                <v:textbox inset=",0,,0">
                  <w:txbxContent>
                    <w:p w14:paraId="7B19E38B" w14:textId="77777777" w:rsidR="00CB6C62" w:rsidRPr="00F72C2D" w:rsidRDefault="00CB6C62" w:rsidP="00CB6C62">
                      <w:pP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5</w:t>
                      </w:r>
                      <w:r w:rsidRPr="00F72C2D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16"/>
                          <w:szCs w:val="16"/>
                        </w:rPr>
                        <w:t>Soru</w:t>
                      </w:r>
                    </w:p>
                  </w:txbxContent>
                </v:textbox>
              </v:rect>
            </w:pict>
          </mc:Fallback>
        </mc:AlternateContent>
      </w:r>
    </w:p>
    <w:p w14:paraId="4D919AA2" w14:textId="77777777" w:rsidR="00CB6C62" w:rsidRDefault="00CB6C62" w:rsidP="00CB6C62"/>
    <w:p w14:paraId="65E613E3" w14:textId="77777777" w:rsidR="00CB6C62" w:rsidRDefault="00CB6C62" w:rsidP="00CB6C62"/>
    <w:p w14:paraId="4695DFE7" w14:textId="77777777" w:rsidR="00CB6C62" w:rsidRDefault="00CB6C62" w:rsidP="00CB6C62"/>
    <w:p w14:paraId="7EBB8518" w14:textId="77777777" w:rsidR="00DB5596" w:rsidRDefault="00DB5596" w:rsidP="00CB6C62"/>
    <w:p w14:paraId="7AEDE44C" w14:textId="77777777" w:rsidR="00CB6C62" w:rsidRDefault="00D93959" w:rsidP="00CB6C62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B8F2EFC" wp14:editId="3F0A67D7">
                <wp:simplePos x="0" y="0"/>
                <wp:positionH relativeFrom="column">
                  <wp:posOffset>-458470</wp:posOffset>
                </wp:positionH>
                <wp:positionV relativeFrom="paragraph">
                  <wp:posOffset>154305</wp:posOffset>
                </wp:positionV>
                <wp:extent cx="6774815" cy="288290"/>
                <wp:effectExtent l="12700" t="12700" r="13335" b="13335"/>
                <wp:wrapNone/>
                <wp:docPr id="1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815" cy="288290"/>
                          <a:chOff x="695" y="4204"/>
                          <a:chExt cx="10669" cy="454"/>
                        </a:xfrm>
                      </wpg:grpSpPr>
                      <wps:wsp>
                        <wps:cNvPr id="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67" y="4204"/>
                            <a:ext cx="10545" cy="454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6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0DB836" w14:textId="77777777" w:rsidR="00CB6C62" w:rsidRPr="00CB6C62" w:rsidRDefault="00CB6C62" w:rsidP="00CB65BF">
                              <w:pPr>
                                <w:shd w:val="clear" w:color="auto" w:fill="FFFFFF" w:themeFill="background1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CB6C6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 Aşağıda verilen çoktan seçmeli soruları soru üzerine cevaplayalım.</w:t>
                              </w:r>
                            </w:p>
                          </w:txbxContent>
                        </wps:txbx>
                        <wps:bodyPr rot="0" vert="horz" wrap="square" lIns="55800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695" y="4204"/>
                            <a:ext cx="907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F2F77F3" w14:textId="77777777" w:rsidR="00CB6C62" w:rsidRPr="00F72C2D" w:rsidRDefault="00CB6C62" w:rsidP="00CB6C62">
                              <w:pPr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36"/>
                                  <w:szCs w:val="36"/>
                                </w:rPr>
                                <w:t>6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.</w:t>
                              </w:r>
                              <w:r w:rsidRPr="00F72C2D">
                                <w:rPr>
                                  <w:rFonts w:ascii="Arial" w:hAnsi="Arial" w:cs="Arial"/>
                                  <w:b/>
                                  <w:color w:val="984806" w:themeColor="accent6" w:themeShade="80"/>
                                  <w:sz w:val="12"/>
                                  <w:szCs w:val="12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" name="AutoShape 64"/>
                        <wps:cNvSpPr>
                          <a:spLocks noChangeArrowheads="1"/>
                        </wps:cNvSpPr>
                        <wps:spPr bwMode="auto">
                          <a:xfrm>
                            <a:off x="10514" y="4204"/>
                            <a:ext cx="850" cy="4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D08E9BE" w14:textId="77777777" w:rsidR="00CB6C62" w:rsidRPr="0001096A" w:rsidRDefault="00CB6C62" w:rsidP="00CB6C62">
                              <w:pPr>
                                <w:jc w:val="center"/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</w:pPr>
                              <w:r w:rsidRPr="0001096A">
                                <w:rPr>
                                  <w:rFonts w:cstheme="minorHAnsi"/>
                                  <w:b/>
                                  <w:color w:val="984806" w:themeColor="accent6" w:themeShade="80"/>
                                  <w:sz w:val="16"/>
                                  <w:szCs w:val="16"/>
                                </w:rPr>
                                <w:t>5X6= 30 PUAN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B8F2EFC" id="Group 85" o:spid="_x0000_s1082" style="position:absolute;margin-left:-36.1pt;margin-top:12.15pt;width:533.45pt;height:22.7pt;z-index:251686912" coordorigin="695,4204" coordsize="10669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">
                <v:rect id="Rectangle 62" o:spid="_x0000_s1083" style="position:absolute;left:767;top:4204;width:10545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" fillcolor="#eaf1dd [662]" strokecolor="#f79646 [3209]" strokeweight="1.5pt">
                  <v:shadow color="#868686"/>
                  <v:textbox inset="15.5mm">
                    <w:txbxContent>
                      <w:p w14:paraId="1B0DB836" w14:textId="77777777" w:rsidR="00CB6C62" w:rsidRPr="00CB6C62" w:rsidRDefault="00CB6C62" w:rsidP="00CB65BF">
                        <w:pPr>
                          <w:shd w:val="clear" w:color="auto" w:fill="FFFFFF" w:themeFill="background1"/>
                          <w:rPr>
                            <w:b/>
                            <w:sz w:val="18"/>
                            <w:szCs w:val="18"/>
                          </w:rPr>
                        </w:pPr>
                        <w:r w:rsidRPr="00CB6C62">
                          <w:rPr>
                            <w:b/>
                            <w:sz w:val="18"/>
                            <w:szCs w:val="18"/>
                          </w:rPr>
                          <w:t xml:space="preserve">  Aşağıda verilen çoktan seçmeli soruları soru üzerine cevaplayalım.</w:t>
                        </w:r>
                      </w:p>
                    </w:txbxContent>
                  </v:textbox>
                </v:rect>
                <v:roundrect id="AutoShape 63" o:spid="_x0000_s1084" style="position:absolute;left:695;top:4204;width:907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" fillcolor="#eaf1dd [662]" strokecolor="#9bbb59 [3206]" strokeweight="1.5pt">
                  <v:shadow color="#868686"/>
                  <v:textbox inset=",0,,0">
                    <w:txbxContent>
                      <w:p w14:paraId="2F2F77F3" w14:textId="77777777" w:rsidR="00CB6C62" w:rsidRPr="00F72C2D" w:rsidRDefault="00CB6C62" w:rsidP="00CB6C62">
                        <w:pPr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</w:pP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36"/>
                            <w:szCs w:val="36"/>
                          </w:rPr>
                          <w:t>6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.</w:t>
                        </w:r>
                        <w:r w:rsidRPr="00F72C2D">
                          <w:rPr>
                            <w:rFonts w:ascii="Arial" w:hAnsi="Arial" w:cs="Arial"/>
                            <w:b/>
                            <w:color w:val="984806" w:themeColor="accent6" w:themeShade="80"/>
                            <w:sz w:val="12"/>
                            <w:szCs w:val="12"/>
                          </w:rPr>
                          <w:t>Soru</w:t>
                        </w:r>
                      </w:p>
                    </w:txbxContent>
                  </v:textbox>
                </v:roundrect>
                <v:roundrect id="AutoShape 64" o:spid="_x0000_s1085" style="position:absolute;left:10514;top:4204;width:850;height:45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" fillcolor="#eaf1dd [662]" strokecolor="#9bbb59 [3206]" strokeweight="1.5pt">
                  <v:shadow color="#868686"/>
                  <v:textbox inset=".5mm,0,.5mm,0">
                    <w:txbxContent>
                      <w:p w14:paraId="2D08E9BE" w14:textId="77777777" w:rsidR="00CB6C62" w:rsidRPr="0001096A" w:rsidRDefault="00CB6C62" w:rsidP="00CB6C62">
                        <w:pPr>
                          <w:jc w:val="center"/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</w:pPr>
                        <w:r w:rsidRPr="0001096A">
                          <w:rPr>
                            <w:rFonts w:cstheme="minorHAnsi"/>
                            <w:b/>
                            <w:color w:val="984806" w:themeColor="accent6" w:themeShade="80"/>
                            <w:sz w:val="16"/>
                            <w:szCs w:val="16"/>
                          </w:rPr>
                          <w:t>5X6= 30 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35C3E1C" w14:textId="77777777" w:rsidR="00CB6C62" w:rsidRDefault="00CB6C62" w:rsidP="00CB6C62"/>
    <w:p w14:paraId="54C76D72" w14:textId="77777777" w:rsidR="00CB6C62" w:rsidRDefault="00CB6C62" w:rsidP="00CB6C62">
      <w:pPr>
        <w:sectPr w:rsidR="00CB6C62" w:rsidSect="00C25507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BE8DE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1</w:t>
      </w:r>
      <w:r w:rsidRPr="005177B5">
        <w:rPr>
          <w:rFonts w:cstheme="minorHAnsi"/>
          <w:sz w:val="18"/>
          <w:szCs w:val="18"/>
        </w:rPr>
        <w:t>. “Haksız yere bir serçeyi veya daha küçük bir hayvanı öldüren insandan Allah bunun hesabını mutlaka soracaktır.” (</w:t>
      </w:r>
      <w:proofErr w:type="spellStart"/>
      <w:r w:rsidRPr="005177B5">
        <w:rPr>
          <w:rFonts w:cstheme="minorHAnsi"/>
          <w:sz w:val="18"/>
          <w:szCs w:val="18"/>
        </w:rPr>
        <w:t>Nesâî</w:t>
      </w:r>
      <w:proofErr w:type="spellEnd"/>
      <w:r w:rsidRPr="005177B5">
        <w:rPr>
          <w:rFonts w:cstheme="minorHAnsi"/>
          <w:sz w:val="18"/>
          <w:szCs w:val="18"/>
        </w:rPr>
        <w:t xml:space="preserve">, </w:t>
      </w:r>
      <w:proofErr w:type="spellStart"/>
      <w:r w:rsidRPr="005177B5">
        <w:rPr>
          <w:rFonts w:cstheme="minorHAnsi"/>
          <w:sz w:val="18"/>
          <w:szCs w:val="18"/>
        </w:rPr>
        <w:t>Dahâyâ</w:t>
      </w:r>
      <w:proofErr w:type="spellEnd"/>
      <w:r w:rsidRPr="005177B5">
        <w:rPr>
          <w:rFonts w:cstheme="minorHAnsi"/>
          <w:sz w:val="18"/>
          <w:szCs w:val="18"/>
        </w:rPr>
        <w:t>, 42.)</w:t>
      </w:r>
    </w:p>
    <w:p w14:paraId="06558D9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hadiste Hz. Muhammed’in 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hangi özelliğine vurgu yapılmaktadır?</w:t>
      </w:r>
    </w:p>
    <w:p w14:paraId="1B258AB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Adaleti</w:t>
      </w:r>
    </w:p>
    <w:p w14:paraId="0A474313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Dürüstlüğü</w:t>
      </w:r>
    </w:p>
    <w:p w14:paraId="6AE4E7C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Güvenilirliği</w:t>
      </w:r>
    </w:p>
    <w:p w14:paraId="6A9BFA58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Merhameti</w:t>
      </w:r>
    </w:p>
    <w:p w14:paraId="7CDFE3BF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</w:p>
    <w:p w14:paraId="3431182A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2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 xml:space="preserve">.) İslam’ı anlatmak için bir gün </w:t>
      </w:r>
      <w:proofErr w:type="spellStart"/>
      <w:r w:rsidRPr="005177B5">
        <w:rPr>
          <w:rFonts w:cstheme="minorHAnsi"/>
          <w:sz w:val="18"/>
          <w:szCs w:val="18"/>
        </w:rPr>
        <w:t>Taif’e</w:t>
      </w:r>
      <w:proofErr w:type="spellEnd"/>
      <w:r w:rsidRPr="005177B5">
        <w:rPr>
          <w:rFonts w:cstheme="minorHAnsi"/>
          <w:sz w:val="18"/>
          <w:szCs w:val="18"/>
        </w:rPr>
        <w:t xml:space="preserve"> gitmişti. Ancak </w:t>
      </w:r>
      <w:proofErr w:type="spellStart"/>
      <w:r w:rsidRPr="005177B5">
        <w:rPr>
          <w:rFonts w:cstheme="minorHAnsi"/>
          <w:sz w:val="18"/>
          <w:szCs w:val="18"/>
        </w:rPr>
        <w:t>Taifliler</w:t>
      </w:r>
      <w:proofErr w:type="spellEnd"/>
      <w:r w:rsidRPr="005177B5">
        <w:rPr>
          <w:rFonts w:cstheme="minorHAnsi"/>
          <w:sz w:val="18"/>
          <w:szCs w:val="18"/>
        </w:rPr>
        <w:t xml:space="preserve"> Mekke müşriklerinin kışkırtmasıyla Hz. Muhammed’e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şiddetli bir tepki gösterdiler. Hz. Peygambere taş fırlattılar, geçeceği yollara diken attılar.</w:t>
      </w:r>
    </w:p>
    <w:p w14:paraId="5A78CDC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Hz. Peygamber buna çok üzüldü ve onlar için, “Rabbim, halkımı bağışla, onlar ne yaptıklarının farkında değiller.” diye dua etti. (</w:t>
      </w:r>
      <w:proofErr w:type="spellStart"/>
      <w:r w:rsidRPr="005177B5">
        <w:rPr>
          <w:rFonts w:cstheme="minorHAnsi"/>
          <w:sz w:val="18"/>
          <w:szCs w:val="18"/>
        </w:rPr>
        <w:t>Buhârî</w:t>
      </w:r>
      <w:proofErr w:type="spellEnd"/>
      <w:r w:rsidRPr="005177B5">
        <w:rPr>
          <w:rFonts w:cstheme="minorHAnsi"/>
          <w:sz w:val="18"/>
          <w:szCs w:val="18"/>
        </w:rPr>
        <w:t xml:space="preserve">, </w:t>
      </w:r>
      <w:proofErr w:type="spellStart"/>
      <w:r w:rsidRPr="005177B5">
        <w:rPr>
          <w:rFonts w:cstheme="minorHAnsi"/>
          <w:sz w:val="18"/>
          <w:szCs w:val="18"/>
        </w:rPr>
        <w:t>Enbiyâ</w:t>
      </w:r>
      <w:proofErr w:type="spellEnd"/>
      <w:r w:rsidRPr="005177B5">
        <w:rPr>
          <w:rFonts w:cstheme="minorHAnsi"/>
          <w:sz w:val="18"/>
          <w:szCs w:val="18"/>
        </w:rPr>
        <w:t>, 54.)</w:t>
      </w:r>
    </w:p>
    <w:p w14:paraId="677C742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örnekte asıl vurgulanmak istenen nedir?</w:t>
      </w:r>
    </w:p>
    <w:p w14:paraId="2C8038C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İslam’ı yaymak için farklı şehirlere gitmiştir.</w:t>
      </w:r>
    </w:p>
    <w:p w14:paraId="4E102BB9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Hz. Muhammed’e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taş atmışlardır.</w:t>
      </w:r>
    </w:p>
    <w:p w14:paraId="5D6A3FD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çok üzülmüştür.</w:t>
      </w:r>
    </w:p>
    <w:p w14:paraId="501FB03C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affedicidir.</w:t>
      </w:r>
    </w:p>
    <w:p w14:paraId="6AB8D02D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4F173B2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3</w:t>
      </w:r>
      <w:r w:rsidRPr="005177B5">
        <w:rPr>
          <w:rFonts w:cstheme="minorHAnsi"/>
          <w:sz w:val="18"/>
          <w:szCs w:val="18"/>
        </w:rPr>
        <w:t>. Hz. Peygamber, Uhud savaşında Medine’de kalıp savunma yapılması görüşündeydi.</w:t>
      </w:r>
    </w:p>
    <w:p w14:paraId="4944CA64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Ancak arkadaşlarının çoğu meydan savaşı yapılmasını istemişti. Bunun üzerine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kendi görüşünden vazgeçti.</w:t>
      </w:r>
    </w:p>
    <w:p w14:paraId="6F1530E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örnekte Hz. Muhammed’in 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hangi yönü vurgulanmaktadır?</w:t>
      </w:r>
    </w:p>
    <w:p w14:paraId="1B01C7D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merhametliydi.</w:t>
      </w:r>
    </w:p>
    <w:p w14:paraId="2E5C4651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istişareye önem verirdi.</w:t>
      </w:r>
    </w:p>
    <w:p w14:paraId="250268A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cesur ve kararlıydı.</w:t>
      </w:r>
    </w:p>
    <w:p w14:paraId="687545E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hakkı gözetirdi.</w:t>
      </w:r>
    </w:p>
    <w:p w14:paraId="76077F17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18A37CD6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4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peygamberliğinden önce de haksızlıkların karşısında duruyor ve haklının yanında yer alıyordu. Bundan dolayı Erdemliler Topluluğu’na (</w:t>
      </w:r>
      <w:proofErr w:type="spellStart"/>
      <w:r w:rsidRPr="005177B5">
        <w:rPr>
          <w:rFonts w:cstheme="minorHAnsi"/>
          <w:sz w:val="18"/>
          <w:szCs w:val="18"/>
        </w:rPr>
        <w:t>Hilfü’l-Fudûl</w:t>
      </w:r>
      <w:proofErr w:type="spellEnd"/>
      <w:r w:rsidRPr="005177B5">
        <w:rPr>
          <w:rFonts w:cstheme="minorHAnsi"/>
          <w:sz w:val="18"/>
          <w:szCs w:val="18"/>
        </w:rPr>
        <w:t>) katılmıştır. Bu yolla haksızlığa uğrayan, güçsüz ve kimsesiz insanların hakkını korumuştur.</w:t>
      </w:r>
    </w:p>
    <w:p w14:paraId="52F8CB5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Yukarıda verilen bilgiye göre aşağıdaki seçeneklerden hangisi çıkarılamaz?</w:t>
      </w:r>
    </w:p>
    <w:p w14:paraId="2D9EED1B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peygamber olmadan önce de adaletlidir.</w:t>
      </w:r>
    </w:p>
    <w:p w14:paraId="44FAE65F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Erdemliler Topluluğu güçsüzlerin hakkını savunmaktadır.</w:t>
      </w:r>
    </w:p>
    <w:p w14:paraId="6864A1E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kimsesizlerin yanındadır.</w:t>
      </w:r>
    </w:p>
    <w:p w14:paraId="77A306A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 xml:space="preserve">.) </w:t>
      </w:r>
      <w:proofErr w:type="spellStart"/>
      <w:r w:rsidRPr="005177B5">
        <w:rPr>
          <w:rFonts w:cstheme="minorHAnsi"/>
          <w:sz w:val="18"/>
          <w:szCs w:val="18"/>
        </w:rPr>
        <w:t>Hilfü’l-Fudûl’un</w:t>
      </w:r>
      <w:proofErr w:type="spellEnd"/>
      <w:r w:rsidRPr="005177B5">
        <w:rPr>
          <w:rFonts w:cstheme="minorHAnsi"/>
          <w:sz w:val="18"/>
          <w:szCs w:val="18"/>
        </w:rPr>
        <w:t xml:space="preserve"> en genç üyesidir.</w:t>
      </w:r>
    </w:p>
    <w:p w14:paraId="44426325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</w:p>
    <w:p w14:paraId="41E26AAB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5</w:t>
      </w:r>
      <w:r w:rsidRPr="005177B5">
        <w:rPr>
          <w:rFonts w:cstheme="minorHAnsi"/>
          <w:sz w:val="18"/>
          <w:szCs w:val="18"/>
        </w:rPr>
        <w:t>. 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.), davasından vazgeçmesi için müşriklerin yaptığı cazip teklifleri geri çevirmiş ve onlara şu cevabı vermiştir: “Güneşi sağ elime, ayı da sol elime koysalar yine de yolumdan dönmem.”</w:t>
      </w:r>
    </w:p>
    <w:p w14:paraId="2622EF0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Aşağıdaki seçeneklerden hangisi yukarıda verilen örnekte Hz. Muhammed</w:t>
      </w:r>
    </w:p>
    <w:p w14:paraId="2537946A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(</w:t>
      </w:r>
      <w:proofErr w:type="spellStart"/>
      <w:r w:rsidRPr="005177B5">
        <w:rPr>
          <w:rFonts w:cstheme="minorHAnsi"/>
          <w:b/>
          <w:bCs/>
          <w:sz w:val="18"/>
          <w:szCs w:val="18"/>
        </w:rPr>
        <w:t>s.a.v</w:t>
      </w:r>
      <w:proofErr w:type="spellEnd"/>
      <w:r w:rsidRPr="005177B5">
        <w:rPr>
          <w:rFonts w:cstheme="minorHAnsi"/>
          <w:b/>
          <w:bCs/>
          <w:sz w:val="18"/>
          <w:szCs w:val="18"/>
        </w:rPr>
        <w:t>.) ile ilgili belirtilen özelliklerden biridir?</w:t>
      </w:r>
    </w:p>
    <w:p w14:paraId="60456FF0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A)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bilgiye önem verirdi.</w:t>
      </w:r>
    </w:p>
    <w:p w14:paraId="62E42453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B)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müsamahalıydı.</w:t>
      </w:r>
    </w:p>
    <w:p w14:paraId="655271B2" w14:textId="77777777" w:rsidR="00104AC6" w:rsidRPr="005177B5" w:rsidRDefault="00104AC6" w:rsidP="00104AC6">
      <w:pPr>
        <w:autoSpaceDE w:val="0"/>
        <w:autoSpaceDN w:val="0"/>
        <w:adjustRightInd w:val="0"/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C)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kararlıydı.</w:t>
      </w:r>
    </w:p>
    <w:p w14:paraId="26E0A8EF" w14:textId="77777777" w:rsidR="00104AC6" w:rsidRPr="005177B5" w:rsidRDefault="00104AC6" w:rsidP="00104AC6">
      <w:pPr>
        <w:spacing w:after="0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D) </w:t>
      </w:r>
      <w:r w:rsidRPr="005177B5">
        <w:rPr>
          <w:rFonts w:cstheme="minorHAnsi"/>
          <w:sz w:val="18"/>
          <w:szCs w:val="18"/>
        </w:rPr>
        <w:t>Hz. Muhammed (</w:t>
      </w:r>
      <w:proofErr w:type="spellStart"/>
      <w:r w:rsidRPr="005177B5">
        <w:rPr>
          <w:rFonts w:cstheme="minorHAnsi"/>
          <w:sz w:val="18"/>
          <w:szCs w:val="18"/>
        </w:rPr>
        <w:t>s.a.v</w:t>
      </w:r>
      <w:proofErr w:type="spellEnd"/>
      <w:r w:rsidRPr="005177B5">
        <w:rPr>
          <w:rFonts w:cstheme="minorHAnsi"/>
          <w:sz w:val="18"/>
          <w:szCs w:val="18"/>
        </w:rPr>
        <w:t>.) danışarak iş yapardı.</w:t>
      </w:r>
    </w:p>
    <w:p w14:paraId="13BDA88D" w14:textId="77777777" w:rsidR="009E31C7" w:rsidRPr="005177B5" w:rsidRDefault="009E31C7" w:rsidP="009E31C7">
      <w:pPr>
        <w:spacing w:after="0" w:line="240" w:lineRule="auto"/>
        <w:rPr>
          <w:rFonts w:cstheme="minorHAnsi"/>
          <w:sz w:val="20"/>
          <w:szCs w:val="20"/>
        </w:rPr>
      </w:pPr>
    </w:p>
    <w:p w14:paraId="6DF7E6E3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 xml:space="preserve">6. </w:t>
      </w:r>
      <w:r w:rsidRPr="005177B5">
        <w:rPr>
          <w:rFonts w:cstheme="minorHAnsi"/>
          <w:sz w:val="18"/>
          <w:szCs w:val="18"/>
        </w:rPr>
        <w:t xml:space="preserve">Allah, Kureyş suresinde özellikle Kureyşlilere verdiği nimetleri hatırlatarak onlardan </w:t>
      </w:r>
      <w:proofErr w:type="gramStart"/>
      <w:r w:rsidRPr="005177B5">
        <w:rPr>
          <w:rFonts w:cstheme="minorHAnsi"/>
          <w:sz w:val="18"/>
          <w:szCs w:val="18"/>
        </w:rPr>
        <w:t>Kabe’nin</w:t>
      </w:r>
      <w:proofErr w:type="gramEnd"/>
      <w:r w:rsidRPr="005177B5">
        <w:rPr>
          <w:rFonts w:cstheme="minorHAnsi"/>
          <w:sz w:val="18"/>
          <w:szCs w:val="18"/>
        </w:rPr>
        <w:t xml:space="preserve"> Rabbi olan kendisine ibadet etmelerini istemiştir. Bu nimetlere karşılık kulluk görevlerini yerine getirmeleri gerektiğini söylemiştir.</w:t>
      </w:r>
    </w:p>
    <w:p w14:paraId="5A617F1C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  <w:r w:rsidRPr="005177B5">
        <w:rPr>
          <w:rFonts w:cstheme="minorHAnsi"/>
          <w:b/>
          <w:bCs/>
          <w:sz w:val="18"/>
          <w:szCs w:val="18"/>
        </w:rPr>
        <w:t>Bu nimetler arasında aşağıdakilerden hangisi yer almamaktadır?</w:t>
      </w:r>
    </w:p>
    <w:p w14:paraId="69563DB2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A) Korkudan kurtarmak</w:t>
      </w:r>
    </w:p>
    <w:p w14:paraId="2C89BE6A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B) Açken doymalarını sağlamak</w:t>
      </w:r>
    </w:p>
    <w:p w14:paraId="3B5ABFCD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C) Yaz ve kış yolculuklarda kolaylık tanımak</w:t>
      </w:r>
    </w:p>
    <w:p w14:paraId="237CE667" w14:textId="77777777" w:rsidR="00EF1080" w:rsidRPr="005177B5" w:rsidRDefault="00EF1080" w:rsidP="00EF1080">
      <w:pPr>
        <w:autoSpaceDE w:val="0"/>
        <w:autoSpaceDN w:val="0"/>
        <w:adjustRightInd w:val="0"/>
        <w:spacing w:after="0" w:line="240" w:lineRule="auto"/>
        <w:rPr>
          <w:rFonts w:cstheme="minorHAnsi"/>
          <w:sz w:val="18"/>
          <w:szCs w:val="18"/>
        </w:rPr>
      </w:pPr>
      <w:r w:rsidRPr="005177B5">
        <w:rPr>
          <w:rFonts w:cstheme="minorHAnsi"/>
          <w:sz w:val="18"/>
          <w:szCs w:val="18"/>
        </w:rPr>
        <w:t>D) Düşman tehlikesini önceden haber vermek</w:t>
      </w:r>
    </w:p>
    <w:p w14:paraId="099FC979" w14:textId="77777777" w:rsidR="00D501AB" w:rsidRDefault="00D501AB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200E872" w14:textId="77777777" w:rsidR="002B794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07E22DD1" w14:textId="365E1215" w:rsidR="00C928F9" w:rsidRDefault="00C928F9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51E8741D" w14:textId="005CDCD7" w:rsidR="00C928F9" w:rsidRDefault="00C928F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0944" behindDoc="0" locked="0" layoutInCell="1" allowOverlap="1" wp14:anchorId="46A19BF4" wp14:editId="1B5B9A1A">
            <wp:simplePos x="0" y="0"/>
            <wp:positionH relativeFrom="page">
              <wp:posOffset>-1575435</wp:posOffset>
            </wp:positionH>
            <wp:positionV relativeFrom="paragraph">
              <wp:posOffset>672465</wp:posOffset>
            </wp:positionV>
            <wp:extent cx="10692000" cy="7560000"/>
            <wp:effectExtent l="381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br w:type="page"/>
      </w:r>
    </w:p>
    <w:p w14:paraId="1DF0B50A" w14:textId="23EB7CB6" w:rsidR="00C928F9" w:rsidRDefault="00C928F9" w:rsidP="000A1EF0">
      <w:pPr>
        <w:spacing w:after="0" w:line="240" w:lineRule="auto"/>
        <w:rPr>
          <w:rFonts w:cstheme="minorHAnsi"/>
          <w:sz w:val="24"/>
          <w:szCs w:val="24"/>
        </w:rPr>
      </w:pPr>
      <w:bookmarkStart w:id="9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C77FF87" wp14:editId="36970F1B">
                <wp:simplePos x="0" y="0"/>
                <wp:positionH relativeFrom="page">
                  <wp:posOffset>-17780</wp:posOffset>
                </wp:positionH>
                <wp:positionV relativeFrom="paragraph">
                  <wp:posOffset>-823196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10"/>
                        </wps:cNvPr>
                        <wps:cNvSpPr/>
                        <wps:spPr>
                          <a:xfrm>
                            <a:off x="1839433" y="250928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1"/>
                        </wps:cNvPr>
                        <wps:cNvSpPr/>
                        <wps:spPr>
                          <a:xfrm>
                            <a:off x="3264196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12"/>
                        </wps:cNvPr>
                        <wps:cNvSpPr/>
                        <wps:spPr>
                          <a:xfrm>
                            <a:off x="4710224" y="2498651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13"/>
                        </wps:cNvPr>
                        <wps:cNvSpPr/>
                        <wps:spPr>
                          <a:xfrm>
                            <a:off x="3955312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14"/>
                        </wps:cNvPr>
                        <wps:cNvSpPr/>
                        <wps:spPr>
                          <a:xfrm>
                            <a:off x="2913321" y="5018567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15"/>
                        </wps:cNvPr>
                        <wps:cNvSpPr/>
                        <wps:spPr>
                          <a:xfrm>
                            <a:off x="1924493" y="7538484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16"/>
                        </wps:cNvPr>
                        <wps:cNvSpPr/>
                        <wps:spPr>
                          <a:xfrm>
                            <a:off x="3551275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17"/>
                        </wps:cNvPr>
                        <wps:cNvSpPr/>
                        <wps:spPr>
                          <a:xfrm>
                            <a:off x="4986670" y="7527851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Metin Kutusu 2">
                          <a:hlinkClick r:id="rId1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90577" y="861237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6AAB00" w14:textId="77777777" w:rsidR="00D303F0" w:rsidRPr="00501EC5" w:rsidRDefault="00D303F0" w:rsidP="00D303F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7FF87" id="Grup 11" o:spid="_x0000_s1086" style="position:absolute;margin-left:-1.4pt;margin-top:-64.8pt;width:598.1pt;height:840.15pt;z-index:251726848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Eooorq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Y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m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ps0giTzHcKq8szdqAHUV8Jftmf8F2fgJ+z14hufh58GPD7eP9es2aO+ure7EO&#10;m2kgOCnm4ZpmBHIQbR/fyCK+W7//AIOM/wBqKe5aTTvg14Mt4v4Y5PtMhH47x/Kvn8VxPkuFqOnK&#10;pdreyb/HY/aOH/o/+KXEWAjjKGC9nTkrx9pOMG09nyt8yT6XSutVofsjRX40/wDERZ+1d/0SfwT/&#10;AN+bn/47R/xEWftXf9En8E/9+bn/AOO1z/64ZH/M/wDwFnu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bGOTSAZGA1OooAb5fOc0u3HSlooAQrk80oAH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IB600p6GnUUAJ&#10;sHegoO1LRQA3BTmjzPanEA9aTavpQAoOR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hiQOBTdzE4C8+lADqKsQ6Rqs4zHYSf&#10;Vlx/Opf+Ee1j/nzP/fQ/xo5o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xnqKKKADp0FIFwK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2" o:spid="_x0000_s108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">
                  <v:imagedata r:id="rId19" o:title=""/>
                  <v:path arrowok="t"/>
                </v:shape>
                <v:oval id="Oval 13" o:spid="_x0000_s1088" href="https://chat.whatsapp.com/IR0KARlUCd4ItMDPQkjplO" style="position:absolute;left:18394;top:2509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89" href="https://chat.whatsapp.com/Flg4Iy7vRGqIRQYk23TONo" style="position:absolute;left:32641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90" href="https://chat.whatsapp.com/1l65VLvh4c2GwvOLzCJUUo" style="position:absolute;left:47102;top:24986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6" o:spid="_x0000_s1091" href="https://t.me/dindersicom" style="position:absolute;left:3955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92" href="https://t.me/DinDersiTurkiyeZumresi" style="position:absolute;left:29133;top:5018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93" href="https://www.instagram.com/ddy_yayinlari/" style="position:absolute;left:19244;top:75384;width:5963;height:5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94" href="https://www.facebook.com/ddyayinlari/" style="position:absolute;left:35512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95" href="https://www.youtube.com/@dindersi-com" style="position:absolute;left:49866;top:7527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96" type="#_x0000_t202" href="https://www.dindersi.com/icerik/din-kulturu-ve-ahlak-bilgisi-c93" style="position:absolute;left:16905;top:8612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76AAB00" w14:textId="77777777" w:rsidR="00D303F0" w:rsidRPr="00501EC5" w:rsidRDefault="00D303F0" w:rsidP="00D303F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9"/>
    </w:p>
    <w:p w14:paraId="770A3140" w14:textId="77777777" w:rsidR="00EF1080" w:rsidRDefault="00EF1080" w:rsidP="000A1EF0">
      <w:pPr>
        <w:spacing w:after="0" w:line="240" w:lineRule="auto"/>
        <w:rPr>
          <w:rFonts w:cstheme="minorHAnsi"/>
          <w:sz w:val="24"/>
          <w:szCs w:val="24"/>
        </w:rPr>
      </w:pPr>
    </w:p>
    <w:p w14:paraId="225B3B78" w14:textId="30C580D0" w:rsidR="00D303F0" w:rsidRDefault="00D303F0" w:rsidP="00D303F0">
      <w:pPr>
        <w:rPr>
          <w:b/>
          <w:bCs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b/>
          <w:bCs/>
        </w:rPr>
        <w:t xml:space="preserve"> </w:t>
      </w:r>
    </w:p>
    <w:p w14:paraId="75F85BD7" w14:textId="77777777" w:rsidR="00D303F0" w:rsidRDefault="00D303F0">
      <w:pPr>
        <w:rPr>
          <w:b/>
          <w:bCs/>
        </w:rPr>
      </w:pPr>
      <w:r>
        <w:rPr>
          <w:b/>
          <w:bCs/>
        </w:rPr>
        <w:br w:type="page"/>
      </w:r>
    </w:p>
    <w:p w14:paraId="27935527" w14:textId="6E8B7FEB" w:rsidR="002B7944" w:rsidRPr="008D43D4" w:rsidRDefault="00D303F0" w:rsidP="00D303F0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728896" behindDoc="0" locked="0" layoutInCell="1" allowOverlap="1" wp14:anchorId="78B7504E" wp14:editId="6164EC3B">
            <wp:simplePos x="0" y="0"/>
            <wp:positionH relativeFrom="page">
              <wp:align>left</wp:align>
            </wp:positionH>
            <wp:positionV relativeFrom="paragraph">
              <wp:posOffset>-895985</wp:posOffset>
            </wp:positionV>
            <wp:extent cx="7711651" cy="10902599"/>
            <wp:effectExtent l="0" t="0" r="3810" b="0"/>
            <wp:wrapNone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B7944" w:rsidRPr="008D43D4" w:rsidSect="00D501AB">
      <w:type w:val="continuous"/>
      <w:pgSz w:w="11906" w:h="16838" w:code="9"/>
      <w:pgMar w:top="1418" w:right="1418" w:bottom="567" w:left="1418" w:header="709" w:footer="0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7BF069" w14:textId="77777777" w:rsidR="004363FE" w:rsidRDefault="004363FE" w:rsidP="004363FE">
      <w:pPr>
        <w:spacing w:after="0" w:line="240" w:lineRule="auto"/>
      </w:pPr>
      <w:r>
        <w:separator/>
      </w:r>
    </w:p>
  </w:endnote>
  <w:endnote w:type="continuationSeparator" w:id="0">
    <w:p w14:paraId="3288C1B1" w14:textId="77777777" w:rsidR="004363FE" w:rsidRDefault="004363FE" w:rsidP="00436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Neue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Ubuntu">
    <w:altName w:val="Times New Roman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24933023"/>
  <w:bookmarkStart w:id="2" w:name="_Hlk124933024"/>
  <w:bookmarkStart w:id="3" w:name="_Hlk124933025"/>
  <w:bookmarkStart w:id="4" w:name="_Hlk124933026"/>
  <w:bookmarkStart w:id="5" w:name="_Hlk124933769"/>
  <w:bookmarkStart w:id="6" w:name="_Hlk124933770"/>
  <w:bookmarkStart w:id="7" w:name="_Hlk124933789"/>
  <w:bookmarkStart w:id="8" w:name="_Hlk124933790"/>
  <w:p w14:paraId="7661941A" w14:textId="77777777" w:rsidR="004363FE" w:rsidRDefault="004363FE" w:rsidP="004363FE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7BAC46" wp14:editId="5B8CB299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3CCA4" w14:textId="77777777" w:rsidR="004363FE" w:rsidRPr="001016DC" w:rsidRDefault="004363FE" w:rsidP="004363FE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87BAC4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97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1833CCA4" w14:textId="77777777" w:rsidR="004363FE" w:rsidRPr="001016DC" w:rsidRDefault="004363FE" w:rsidP="004363FE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3FAC8820" wp14:editId="58EF06B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64E1AB8A" wp14:editId="407EC026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  <w:p w14:paraId="60A78CAF" w14:textId="77777777" w:rsidR="004363FE" w:rsidRDefault="004363F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1DDC64" w14:textId="77777777" w:rsidR="004363FE" w:rsidRDefault="004363FE" w:rsidP="004363FE">
      <w:pPr>
        <w:spacing w:after="0" w:line="240" w:lineRule="auto"/>
      </w:pPr>
      <w:r>
        <w:separator/>
      </w:r>
    </w:p>
  </w:footnote>
  <w:footnote w:type="continuationSeparator" w:id="0">
    <w:p w14:paraId="429E4EFE" w14:textId="77777777" w:rsidR="004363FE" w:rsidRDefault="004363FE" w:rsidP="00436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8326E7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7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5"/>
    <w:lvlOverride w:ilvl="0">
      <w:startOverride w:val="1"/>
    </w:lvlOverride>
  </w:num>
  <w:num w:numId="15">
    <w:abstractNumId w:val="5"/>
    <w:lvlOverride w:ilvl="0">
      <w:startOverride w:val="1"/>
    </w:lvlOverride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5"/>
    <w:lvlOverride w:ilvl="0">
      <w:startOverride w:val="1"/>
    </w:lvlOverride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2"/>
  </w:num>
  <w:num w:numId="33">
    <w:abstractNumId w:val="1"/>
  </w:num>
  <w:num w:numId="34">
    <w:abstractNumId w:val="8"/>
  </w:num>
  <w:num w:numId="35">
    <w:abstractNumId w:val="4"/>
  </w:num>
  <w:num w:numId="36">
    <w:abstractNumId w:val="0"/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250ED"/>
    <w:rsid w:val="00054486"/>
    <w:rsid w:val="000718B7"/>
    <w:rsid w:val="000A1EF0"/>
    <w:rsid w:val="000A2B32"/>
    <w:rsid w:val="000A6365"/>
    <w:rsid w:val="00104AC6"/>
    <w:rsid w:val="001C3B80"/>
    <w:rsid w:val="001D57BE"/>
    <w:rsid w:val="00232D1D"/>
    <w:rsid w:val="00255E3B"/>
    <w:rsid w:val="0027154F"/>
    <w:rsid w:val="002B7944"/>
    <w:rsid w:val="002C1C38"/>
    <w:rsid w:val="00314665"/>
    <w:rsid w:val="0038090A"/>
    <w:rsid w:val="003957B1"/>
    <w:rsid w:val="003A7209"/>
    <w:rsid w:val="003D0AE6"/>
    <w:rsid w:val="003D42D3"/>
    <w:rsid w:val="00401657"/>
    <w:rsid w:val="00426B9F"/>
    <w:rsid w:val="004363FE"/>
    <w:rsid w:val="004578EE"/>
    <w:rsid w:val="004819FD"/>
    <w:rsid w:val="00495D75"/>
    <w:rsid w:val="00497E71"/>
    <w:rsid w:val="005177B5"/>
    <w:rsid w:val="00537EA3"/>
    <w:rsid w:val="00540191"/>
    <w:rsid w:val="005411B0"/>
    <w:rsid w:val="0059517C"/>
    <w:rsid w:val="00595251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871B2"/>
    <w:rsid w:val="006A1847"/>
    <w:rsid w:val="006B0CA3"/>
    <w:rsid w:val="006B2433"/>
    <w:rsid w:val="00707FFC"/>
    <w:rsid w:val="00714F08"/>
    <w:rsid w:val="007841BD"/>
    <w:rsid w:val="007B2670"/>
    <w:rsid w:val="007F45DE"/>
    <w:rsid w:val="00801789"/>
    <w:rsid w:val="00827435"/>
    <w:rsid w:val="00866749"/>
    <w:rsid w:val="00867EB3"/>
    <w:rsid w:val="008C29B9"/>
    <w:rsid w:val="008C5BBE"/>
    <w:rsid w:val="008D43D4"/>
    <w:rsid w:val="0092235A"/>
    <w:rsid w:val="009336E0"/>
    <w:rsid w:val="009441AD"/>
    <w:rsid w:val="00956A34"/>
    <w:rsid w:val="0098052E"/>
    <w:rsid w:val="00982AF2"/>
    <w:rsid w:val="009E31C7"/>
    <w:rsid w:val="009F04B6"/>
    <w:rsid w:val="009F7F2E"/>
    <w:rsid w:val="00A0559F"/>
    <w:rsid w:val="00A754CD"/>
    <w:rsid w:val="00A80AE1"/>
    <w:rsid w:val="00A83480"/>
    <w:rsid w:val="00A92366"/>
    <w:rsid w:val="00AD3F1A"/>
    <w:rsid w:val="00B541D0"/>
    <w:rsid w:val="00B67338"/>
    <w:rsid w:val="00BC0CF0"/>
    <w:rsid w:val="00C066B1"/>
    <w:rsid w:val="00C23134"/>
    <w:rsid w:val="00C27595"/>
    <w:rsid w:val="00C87FD4"/>
    <w:rsid w:val="00C928F9"/>
    <w:rsid w:val="00CB65BF"/>
    <w:rsid w:val="00CB6C62"/>
    <w:rsid w:val="00CE7DEC"/>
    <w:rsid w:val="00CF4F54"/>
    <w:rsid w:val="00D21860"/>
    <w:rsid w:val="00D303F0"/>
    <w:rsid w:val="00D316E0"/>
    <w:rsid w:val="00D40B3C"/>
    <w:rsid w:val="00D501AB"/>
    <w:rsid w:val="00D93959"/>
    <w:rsid w:val="00DB5596"/>
    <w:rsid w:val="00DB6FB8"/>
    <w:rsid w:val="00E71579"/>
    <w:rsid w:val="00E912EB"/>
    <w:rsid w:val="00EB3584"/>
    <w:rsid w:val="00EE7729"/>
    <w:rsid w:val="00EF1080"/>
    <w:rsid w:val="00F34887"/>
    <w:rsid w:val="00F630C1"/>
    <w:rsid w:val="00F82205"/>
    <w:rsid w:val="00F9093C"/>
    <w:rsid w:val="00F948B6"/>
    <w:rsid w:val="00FD3BAA"/>
    <w:rsid w:val="00FE07A7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EF2C5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CB6C62"/>
    <w:pPr>
      <w:numPr>
        <w:numId w:val="1"/>
      </w:numPr>
      <w:spacing w:after="0" w:line="240" w:lineRule="auto"/>
      <w:ind w:left="454" w:hanging="284"/>
      <w:jc w:val="both"/>
    </w:pPr>
    <w:rPr>
      <w:rFonts w:ascii="Arial" w:eastAsia="Calibri" w:hAnsi="Arial" w:cs="Arial"/>
      <w:sz w:val="18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D30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D303F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D303F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3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63FE"/>
  </w:style>
  <w:style w:type="paragraph" w:styleId="AltBilgi">
    <w:name w:val="footer"/>
    <w:basedOn w:val="Normal"/>
    <w:link w:val="AltBilgiChar"/>
    <w:uiPriority w:val="99"/>
    <w:unhideWhenUsed/>
    <w:rsid w:val="004363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6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0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s://www.dindersi.com/icerik/din-kulturu-ve-ahlak-bilgisi-c93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Flg4Iy7vRGqIRQYk23TON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ddy_yayinlari/" TargetMode="Externa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115</TotalTime>
  <Pages>5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Personel</cp:lastModifiedBy>
  <cp:revision>41</cp:revision>
  <dcterms:created xsi:type="dcterms:W3CDTF">2014-12-21T12:55:00Z</dcterms:created>
  <dcterms:modified xsi:type="dcterms:W3CDTF">2023-02-06T13:03:00Z</dcterms:modified>
</cp:coreProperties>
</file>