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9CE72" w14:textId="2C25E3E3" w:rsidR="000D4978" w:rsidRDefault="00B4669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6904D8" wp14:editId="49FEA844">
                <wp:simplePos x="0" y="0"/>
                <wp:positionH relativeFrom="column">
                  <wp:posOffset>-486735</wp:posOffset>
                </wp:positionH>
                <wp:positionV relativeFrom="paragraph">
                  <wp:posOffset>533312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5B568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6904D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8.35pt;margin-top:42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" fillcolor="#f79646 [3209]">
                <v:textbox inset=",.3mm">
                  <w:txbxContent>
                    <w:p w14:paraId="3E45B568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3C4991" wp14:editId="099C3D99">
                <wp:simplePos x="0" y="0"/>
                <wp:positionH relativeFrom="margin">
                  <wp:posOffset>-548788</wp:posOffset>
                </wp:positionH>
                <wp:positionV relativeFrom="paragraph">
                  <wp:posOffset>526415</wp:posOffset>
                </wp:positionV>
                <wp:extent cx="6875780" cy="288290"/>
                <wp:effectExtent l="0" t="0" r="39370" b="546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04AFD2" w14:textId="77777777" w:rsidR="00CB6C62" w:rsidRPr="00CB6C62" w:rsidRDefault="00CB6C62" w:rsidP="00A92366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>Hz. Nuh</w:t>
                            </w:r>
                            <w:r w:rsidR="007429E9" w:rsidRP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7429E9" w:rsidRPr="007429E9">
                              <w:rPr>
                                <w:b/>
                                <w:sz w:val="18"/>
                                <w:szCs w:val="18"/>
                              </w:rPr>
                              <w:t>a.s</w:t>
                            </w:r>
                            <w:proofErr w:type="spellEnd"/>
                            <w:r w:rsidR="007429E9" w:rsidRP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.) 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hakkında </w:t>
                            </w:r>
                            <w:r w:rsidR="005074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beş cümle yazarak 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kısaca bilgi veriniz 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>(2X</w:t>
                            </w:r>
                            <w:r w:rsidR="0050745E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>=1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3C4991" id="Text Box 29" o:spid="_x0000_s1027" type="#_x0000_t202" style="position:absolute;margin-left:-43.2pt;margin-top:41.4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" fillcolor="#8064a2 [3207]" strokecolor="#f2f2f2 [3041]" strokeweight="1pt">
                <v:shadow on="t" color="#3f3151 [1607]" opacity=".5" offset="1pt"/>
                <v:textbox>
                  <w:txbxContent>
                    <w:p w14:paraId="1104AFD2" w14:textId="77777777" w:rsidR="00CB6C62" w:rsidRPr="00CB6C62" w:rsidRDefault="00CB6C62" w:rsidP="00A92366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>Hz. Nuh</w:t>
                      </w:r>
                      <w:r w:rsidR="007429E9" w:rsidRPr="007429E9">
                        <w:rPr>
                          <w:b/>
                          <w:sz w:val="18"/>
                          <w:szCs w:val="18"/>
                        </w:rPr>
                        <w:t xml:space="preserve"> (a.s.) 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 xml:space="preserve">hakkında </w:t>
                      </w:r>
                      <w:r w:rsidR="0050745E">
                        <w:rPr>
                          <w:b/>
                          <w:sz w:val="18"/>
                          <w:szCs w:val="18"/>
                        </w:rPr>
                        <w:t xml:space="preserve">beş cümle yazarak 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 xml:space="preserve">kısaca bilgi veriniz 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>(2X</w:t>
                      </w:r>
                      <w:r w:rsidR="0050745E">
                        <w:rPr>
                          <w:b/>
                          <w:sz w:val="18"/>
                          <w:szCs w:val="18"/>
                        </w:rPr>
                        <w:t>5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>=1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>0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4978">
        <w:t xml:space="preserve"> </w:t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D4978" w14:paraId="4B8389C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21948C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4CB458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AF8CFA" w14:textId="77777777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C03A25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</w:tr>
      <w:tr w:rsidR="000D4978" w14:paraId="0747B06D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49D6E3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C58765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E83216" w14:textId="77777777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D674B2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D4978" w14:paraId="3828300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47FE51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F45686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A81824" w14:textId="77777777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BB2DF2B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D4978" w14:paraId="5A978E1F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C7CB0B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C555EA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7DC1A8" w14:textId="70B62008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7B2718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A390F7F" w14:textId="68B2BDBD" w:rsidR="00CB6C62" w:rsidRDefault="00B4669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792CF6" wp14:editId="05003BEA">
                <wp:simplePos x="0" y="0"/>
                <wp:positionH relativeFrom="column">
                  <wp:posOffset>-484963</wp:posOffset>
                </wp:positionH>
                <wp:positionV relativeFrom="paragraph">
                  <wp:posOffset>388635</wp:posOffset>
                </wp:positionV>
                <wp:extent cx="6840220" cy="1470143"/>
                <wp:effectExtent l="0" t="0" r="17780" b="1587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47014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80C2" w14:textId="77777777" w:rsidR="00B46694" w:rsidRPr="00FF4DDB" w:rsidRDefault="00B46694" w:rsidP="00B4669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eastAsia="Calibri" w:cstheme="minorHAnsi"/>
                                <w:color w:val="FF0000"/>
                              </w:rPr>
                            </w:pPr>
                            <w:r w:rsidRPr="00FF4DDB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1. </w:t>
                            </w:r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Kur'an'da, Hz. Nuh'un (</w:t>
                            </w:r>
                            <w:proofErr w:type="spellStart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a.s</w:t>
                            </w:r>
                            <w:proofErr w:type="spellEnd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.) adını taşıyan bir sure vardır.</w:t>
                            </w:r>
                          </w:p>
                          <w:p w14:paraId="648E80B2" w14:textId="77777777" w:rsidR="00B46694" w:rsidRPr="00FF4DDB" w:rsidRDefault="00B46694" w:rsidP="00B4669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FF4DDB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2. </w:t>
                            </w:r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Hz. Nuh (</w:t>
                            </w:r>
                            <w:proofErr w:type="spellStart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a.s</w:t>
                            </w:r>
                            <w:proofErr w:type="spellEnd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.), kavmini gece gündüz demeden tevhide davet etti.</w:t>
                            </w:r>
                          </w:p>
                          <w:p w14:paraId="49EC0DFF" w14:textId="77777777" w:rsidR="00B46694" w:rsidRPr="00FF4DDB" w:rsidRDefault="00B46694" w:rsidP="00B4669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</w:pPr>
                            <w:r w:rsidRPr="00FF4DDB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3. </w:t>
                            </w:r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Kavmin ileri gelenleri, zenginliğe düşkünlükleri, cahillikleri, kibir ve küstahlıkları sebebiyle Hz. Nuh'un (</w:t>
                            </w:r>
                            <w:proofErr w:type="spellStart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a.s</w:t>
                            </w:r>
                            <w:proofErr w:type="spellEnd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.) peygamberliğini kabul etmediler.</w:t>
                            </w:r>
                          </w:p>
                          <w:p w14:paraId="7FE1C799" w14:textId="77777777" w:rsidR="00B46694" w:rsidRPr="00FF4DDB" w:rsidRDefault="00B46694" w:rsidP="00B46694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FF4DDB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4. </w:t>
                            </w:r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Hz. Nuh'un (</w:t>
                            </w:r>
                            <w:proofErr w:type="spellStart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a.s</w:t>
                            </w:r>
                            <w:proofErr w:type="spellEnd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.) davetine inatla karşı çıkan inkârcılar, tufanda boğularak can verdiler.</w:t>
                            </w:r>
                          </w:p>
                          <w:p w14:paraId="13B3423A" w14:textId="77777777" w:rsidR="00B46694" w:rsidRPr="00FF4DDB" w:rsidRDefault="00B46694" w:rsidP="00B4669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FF4DDB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5. </w:t>
                            </w:r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Tufan sona erdikten sonra Nuh (</w:t>
                            </w:r>
                            <w:proofErr w:type="spellStart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a.s</w:t>
                            </w:r>
                            <w:proofErr w:type="spellEnd"/>
                            <w:r w:rsidRPr="00FF4DDB">
                              <w:rPr>
                                <w:rFonts w:cstheme="minorHAnsi"/>
                                <w:color w:val="FF0000"/>
                              </w:rPr>
                              <w:t>.) ve beraberindekiler huzura kavuştu.</w:t>
                            </w:r>
                          </w:p>
                          <w:p w14:paraId="5F007878" w14:textId="77777777" w:rsidR="00B46694" w:rsidRDefault="00B46694" w:rsidP="00B46694">
                            <w:pPr>
                              <w:shd w:val="clear" w:color="auto" w:fill="FFFFFF" w:themeFill="background1"/>
                            </w:pPr>
                          </w:p>
                          <w:p w14:paraId="6AE87D57" w14:textId="77777777" w:rsidR="00CB6C62" w:rsidRDefault="00CB6C62" w:rsidP="007429E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792CF6" id="Text Box 3" o:spid="_x0000_s1028" type="#_x0000_t202" style="position:absolute;margin-left:-38.2pt;margin-top:30.6pt;width:538.6pt;height:11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" fillcolor="#ccc0d9 [1303]" strokecolor="#5f497a [2407]" strokeweight="1.5pt">
                <v:textbox>
                  <w:txbxContent>
                    <w:p w14:paraId="7FAE80C2" w14:textId="77777777" w:rsidR="00B46694" w:rsidRPr="00FF4DDB" w:rsidRDefault="00B46694" w:rsidP="00B4669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eastAsia="Calibri" w:cstheme="minorHAnsi"/>
                          <w:color w:val="FF0000"/>
                        </w:rPr>
                      </w:pPr>
                      <w:r w:rsidRPr="00FF4DDB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1. </w:t>
                      </w:r>
                      <w:r w:rsidRPr="00FF4DDB">
                        <w:rPr>
                          <w:rFonts w:cstheme="minorHAnsi"/>
                          <w:color w:val="FF0000"/>
                        </w:rPr>
                        <w:t>Kur'an'da, Hz. Nuh'un (a.s.) adını taşıyan bir sure vardır.</w:t>
                      </w:r>
                    </w:p>
                    <w:p w14:paraId="648E80B2" w14:textId="77777777" w:rsidR="00B46694" w:rsidRPr="00FF4DDB" w:rsidRDefault="00B46694" w:rsidP="00B4669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cstheme="minorHAnsi"/>
                          <w:color w:val="FF0000"/>
                        </w:rPr>
                      </w:pPr>
                      <w:r w:rsidRPr="00FF4DDB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2. </w:t>
                      </w:r>
                      <w:r w:rsidRPr="00FF4DDB">
                        <w:rPr>
                          <w:rFonts w:cstheme="minorHAnsi"/>
                          <w:color w:val="FF0000"/>
                        </w:rPr>
                        <w:t>Hz. Nuh (a.s.), kavmini gece gündüz demeden tevhide davet etti.</w:t>
                      </w:r>
                    </w:p>
                    <w:p w14:paraId="49EC0DFF" w14:textId="77777777" w:rsidR="00B46694" w:rsidRPr="00FF4DDB" w:rsidRDefault="00B46694" w:rsidP="00B4669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</w:rPr>
                      </w:pPr>
                      <w:r w:rsidRPr="00FF4DDB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3. </w:t>
                      </w:r>
                      <w:r w:rsidRPr="00FF4DDB">
                        <w:rPr>
                          <w:rFonts w:cstheme="minorHAnsi"/>
                          <w:color w:val="FF0000"/>
                        </w:rPr>
                        <w:t>Kavmin ileri gelenleri, zenginliğe düşkünlükleri, cahillikleri, kibir ve küstahlıkları sebebiyle Hz. Nuh'un (a.s.) peygamberliğini kabul etmediler.</w:t>
                      </w:r>
                    </w:p>
                    <w:p w14:paraId="7FE1C799" w14:textId="77777777" w:rsidR="00B46694" w:rsidRPr="00FF4DDB" w:rsidRDefault="00B46694" w:rsidP="00B46694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cstheme="minorHAnsi"/>
                          <w:color w:val="FF0000"/>
                        </w:rPr>
                      </w:pPr>
                      <w:r w:rsidRPr="00FF4DDB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4. </w:t>
                      </w:r>
                      <w:r w:rsidRPr="00FF4DDB">
                        <w:rPr>
                          <w:rFonts w:cstheme="minorHAnsi"/>
                          <w:color w:val="FF0000"/>
                        </w:rPr>
                        <w:t>Hz. Nuh'un (a.s.) davetine inatla karşı çıkan inkârcılar, tufanda boğularak can verdiler.</w:t>
                      </w:r>
                    </w:p>
                    <w:p w14:paraId="13B3423A" w14:textId="77777777" w:rsidR="00B46694" w:rsidRPr="00FF4DDB" w:rsidRDefault="00B46694" w:rsidP="00B4669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FF0000"/>
                        </w:rPr>
                      </w:pPr>
                      <w:r w:rsidRPr="00FF4DDB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5. </w:t>
                      </w:r>
                      <w:r w:rsidRPr="00FF4DDB">
                        <w:rPr>
                          <w:rFonts w:cstheme="minorHAnsi"/>
                          <w:color w:val="FF0000"/>
                        </w:rPr>
                        <w:t>Tufan sona erdikten sonra Nuh (a.s.) ve beraberindekiler huzura kavuştu.</w:t>
                      </w:r>
                    </w:p>
                    <w:p w14:paraId="5F007878" w14:textId="77777777" w:rsidR="00B46694" w:rsidRDefault="00B46694" w:rsidP="00B46694">
                      <w:pPr>
                        <w:shd w:val="clear" w:color="auto" w:fill="FFFFFF" w:themeFill="background1"/>
                      </w:pPr>
                    </w:p>
                    <w:p w14:paraId="6AE87D57" w14:textId="77777777" w:rsidR="00CB6C62" w:rsidRDefault="00CB6C62" w:rsidP="007429E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14:paraId="5A146CBA" w14:textId="77777777" w:rsidR="00CB6C62" w:rsidRDefault="00CB6C62" w:rsidP="00CB6C62"/>
    <w:p w14:paraId="5C9C037F" w14:textId="77777777" w:rsidR="00CB6C62" w:rsidRDefault="00CB6C62" w:rsidP="00CB6C62"/>
    <w:p w14:paraId="683EF680" w14:textId="77777777" w:rsidR="00CB6C62" w:rsidRDefault="00CB6C62" w:rsidP="00CB6C62"/>
    <w:p w14:paraId="528384C2" w14:textId="77777777" w:rsidR="00CB6C62" w:rsidRDefault="00CB6C62" w:rsidP="00CB6C62"/>
    <w:p w14:paraId="1A88F4C6" w14:textId="77777777" w:rsidR="00CB6C62" w:rsidRDefault="00CB6C62" w:rsidP="00CB6C62"/>
    <w:p w14:paraId="132311CB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94D972" wp14:editId="1B66BF9C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B6B5E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94D972" id="Text Box 60" o:spid="_x0000_s1029" type="#_x0000_t202" style="position:absolute;margin-left:-39.65pt;margin-top:3.65pt;width:42.5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lkHgIAADE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ADFBZHUH9QPxijDOLe0ZXVrA75z1NLMV998OAhVn5p0lbZbT2SwOeTKmOdXBGT71&#10;7JIxm18V5BFWElTFw/m6CeNiHBzqfUuZxmmwcEN6Njpx/VjVqXyayyTBaYfi4D+1U9Tjpq9/AA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FLPZZB4CAAAx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251B6B5E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18B4D" wp14:editId="34D9FBB0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91B8E6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="00000166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(2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X</w:t>
                            </w:r>
                            <w:r w:rsidR="00BD59A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=</w:t>
                            </w:r>
                            <w:r w:rsidR="00000166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BD59A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0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D18B4D" id="Text Box 59" o:spid="_x0000_s1030" type="#_x0000_t202" style="position:absolute;margin-left:-39.65pt;margin-top:3.55pt;width:539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maSQIAALo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64ouIiUx&#10;toH6gAI7GBYIFx4vLbhflHS4PBX1P3fMCUrUJ4NDsigmqCIJyZhM343RcJeRzWWEGY5QFQ2UDNd1&#10;GDZ0Z53ctphpGEsD1zhYjUyaP1Z1HEdckETNcZnjBl7a6avHv5zVbwA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BvnWma&#10;SQIAALo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2591B8E6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="00000166">
                        <w:rPr>
                          <w:b/>
                          <w:color w:val="FF0000"/>
                          <w:sz w:val="18"/>
                          <w:szCs w:val="18"/>
                        </w:rPr>
                        <w:t>(2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X</w:t>
                      </w:r>
                      <w:r w:rsidR="00BD59AC">
                        <w:rPr>
                          <w:b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=</w:t>
                      </w:r>
                      <w:r w:rsidR="00000166">
                        <w:rPr>
                          <w:b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="00BD59AC">
                        <w:rPr>
                          <w:b/>
                          <w:color w:val="FF0000"/>
                          <w:sz w:val="18"/>
                          <w:szCs w:val="18"/>
                        </w:rPr>
                        <w:t>0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36E659F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996C4D" wp14:editId="7DDC85E2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88B0E6" w14:textId="77777777" w:rsidR="00CB6C62" w:rsidRPr="00982AF2" w:rsidRDefault="00DB5596" w:rsidP="00BC0CF0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sözlükte “</w:t>
                            </w:r>
                            <w:proofErr w:type="spellStart"/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itikad</w:t>
                            </w:r>
                            <w:proofErr w:type="spellEnd"/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, iman, birine duyulan güven” anlamına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996C4D" id="Text Box 52" o:spid="_x0000_s1031" type="#_x0000_t202" style="position:absolute;margin-left:88.35pt;margin-top:5.7pt;width:283.4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ICzA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B88B0E6" w14:textId="77777777" w:rsidR="00CB6C62" w:rsidRPr="00982AF2" w:rsidRDefault="00DB5596" w:rsidP="00BC0CF0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>sözlükte “</w:t>
                      </w:r>
                      <w:proofErr w:type="spellStart"/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>itikad</w:t>
                      </w:r>
                      <w:proofErr w:type="spellEnd"/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>, iman, birine duyulan güven” anlamına gelir.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92CFC" wp14:editId="4B0F790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ADEDAC" w14:textId="77777777" w:rsidR="00CB6C62" w:rsidRPr="00000166" w:rsidRDefault="00DB5596" w:rsidP="00BD59AC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00016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00166" w:rsidRPr="0000016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insanın, iyi veya kötü olarak vasıflandırmaya yol açan manevi nitelikleri, huyları ve bunların etkisiyle ortaya koyduğu davranışlarının bütünüdür.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92CFC" id="Text Box 51" o:spid="_x0000_s1032" type="#_x0000_t202" style="position:absolute;margin-left:-34.5pt;margin-top:3.1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Dxxg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CADEDAC" w14:textId="77777777" w:rsidR="00CB6C62" w:rsidRPr="00000166" w:rsidRDefault="00DB5596" w:rsidP="00BD59AC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00016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000166" w:rsidRPr="00000166">
                        <w:rPr>
                          <w:rFonts w:cstheme="minorHAnsi"/>
                          <w:sz w:val="20"/>
                          <w:szCs w:val="20"/>
                        </w:rPr>
                        <w:t>insanın, iyi veya kötü olarak vasıflandırmaya yol açan manevi nitelikleri, huyları ve bunların etkisiyle ortaya koyduğu davranışlarının bütünüdür.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A27482" wp14:editId="125C61D7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9DE289" w14:textId="77777777" w:rsidR="00000166" w:rsidRPr="00B46694" w:rsidRDefault="00DB5596" w:rsidP="0000016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18"/>
                                <w:szCs w:val="18"/>
                              </w:rPr>
                            </w:pPr>
                            <w:r w:rsidRPr="00B46694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="00000166" w:rsidRPr="00B46694">
                              <w:rPr>
                                <w:rFonts w:ascii="Ubuntu" w:hAnsi="Ubuntu" w:cs="Ubuntu"/>
                                <w:sz w:val="18"/>
                                <w:szCs w:val="18"/>
                              </w:rPr>
                              <w:t xml:space="preserve">Hz. Peygamberin sözleri, uygulamaları ve </w:t>
                            </w:r>
                            <w:proofErr w:type="spellStart"/>
                            <w:r w:rsidR="00000166" w:rsidRPr="00B46694">
                              <w:rPr>
                                <w:rFonts w:ascii="Ubuntu" w:hAnsi="Ubuntu" w:cs="Ubuntu"/>
                                <w:sz w:val="18"/>
                                <w:szCs w:val="18"/>
                              </w:rPr>
                              <w:t>sahabilerin</w:t>
                            </w:r>
                            <w:proofErr w:type="spellEnd"/>
                            <w:r w:rsidR="00000166" w:rsidRPr="00B46694">
                              <w:rPr>
                                <w:rFonts w:ascii="Ubuntu" w:hAnsi="Ubuntu" w:cs="Ubuntu"/>
                                <w:sz w:val="18"/>
                                <w:szCs w:val="18"/>
                              </w:rPr>
                              <w:t xml:space="preserve"> yapmış olduğu davranışları</w:t>
                            </w:r>
                          </w:p>
                          <w:p w14:paraId="17088700" w14:textId="77777777" w:rsidR="00CB6C62" w:rsidRPr="00B46694" w:rsidRDefault="00000166" w:rsidP="0000016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46694">
                              <w:rPr>
                                <w:rFonts w:ascii="Ubuntu" w:hAnsi="Ubuntu" w:cs="Ubuntu"/>
                                <w:sz w:val="18"/>
                                <w:szCs w:val="18"/>
                              </w:rPr>
                              <w:t>Onaylamasıdır.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A27482" id="Text Box 47" o:spid="_x0000_s1033" type="#_x0000_t202" style="position:absolute;margin-left:384.6pt;margin-top:3.1pt;width:110.5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EE2gIAAHE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F9DE289" w14:textId="77777777" w:rsidR="00000166" w:rsidRPr="00B46694" w:rsidRDefault="00DB5596" w:rsidP="0000016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18"/>
                          <w:szCs w:val="18"/>
                        </w:rPr>
                      </w:pPr>
                      <w:r w:rsidRPr="00B46694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18"/>
                        </w:rPr>
                        <w:t xml:space="preserve">4. </w:t>
                      </w:r>
                      <w:r w:rsidR="00000166" w:rsidRPr="00B46694">
                        <w:rPr>
                          <w:rFonts w:ascii="Ubuntu" w:hAnsi="Ubuntu" w:cs="Ubuntu"/>
                          <w:sz w:val="18"/>
                          <w:szCs w:val="18"/>
                        </w:rPr>
                        <w:t>Hz. Peygamberin sözleri, uygulamaları ve sahabilerin yapmış olduğu davranışları</w:t>
                      </w:r>
                    </w:p>
                    <w:p w14:paraId="17088700" w14:textId="77777777" w:rsidR="00CB6C62" w:rsidRPr="00B46694" w:rsidRDefault="00000166" w:rsidP="0000016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B46694">
                        <w:rPr>
                          <w:rFonts w:ascii="Ubuntu" w:hAnsi="Ubuntu" w:cs="Ubuntu"/>
                          <w:sz w:val="18"/>
                          <w:szCs w:val="18"/>
                        </w:rPr>
                        <w:t>Onaylamasıdır.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223AEF" wp14:editId="253BEE1E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F5859B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223AEF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34" type="#_x0000_t109" style="position:absolute;margin-left:-39.25pt;margin-top:.3pt;width:538.6pt;height:17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" fillcolor="#dbe5f1 [660]" strokecolor="#548dd4 [1951]" strokeweight="1.5pt">
                <v:shadow on="t" color="#974706 [1609]" opacity=".5" offset="1pt"/>
                <v:textbox>
                  <w:txbxContent>
                    <w:p w14:paraId="6DF5859B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7D3D6C89" w14:textId="77777777" w:rsidR="00CB6C62" w:rsidRDefault="00CB6C62" w:rsidP="00CB6C62"/>
    <w:p w14:paraId="3879B390" w14:textId="77777777" w:rsidR="00CB6C62" w:rsidRDefault="00BD59A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2AC227" wp14:editId="0E671010">
                <wp:simplePos x="0" y="0"/>
                <wp:positionH relativeFrom="column">
                  <wp:posOffset>2510155</wp:posOffset>
                </wp:positionH>
                <wp:positionV relativeFrom="paragraph">
                  <wp:posOffset>71120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492D6C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inanç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2AC227" id="Text Box 54" o:spid="_x0000_s1035" type="#_x0000_t202" style="position:absolute;margin-left:197.65pt;margin-top:5.6pt;width:82.2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492D6C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inanç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DFEAA4" wp14:editId="03394B3B">
                <wp:simplePos x="0" y="0"/>
                <wp:positionH relativeFrom="column">
                  <wp:posOffset>3818890</wp:posOffset>
                </wp:positionH>
                <wp:positionV relativeFrom="paragraph">
                  <wp:posOffset>71120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237EA1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ibadet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DFEAA4" id="Text Box 53" o:spid="_x0000_s1036" type="#_x0000_t202" style="position:absolute;margin-left:300.7pt;margin-top:5.6pt;width:56.7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3237EA1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ibadet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07CC02" wp14:editId="6E2A3DB2">
                <wp:simplePos x="0" y="0"/>
                <wp:positionH relativeFrom="column">
                  <wp:posOffset>1541780</wp:posOffset>
                </wp:positionH>
                <wp:positionV relativeFrom="paragraph">
                  <wp:posOffset>109220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0D674D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sünnet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07CC02" id="Text Box 55" o:spid="_x0000_s1037" type="#_x0000_t202" style="position:absolute;margin-left:121.4pt;margin-top:8.6pt;width:56.7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C0D674D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sünnet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FEA7574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DC5C1" wp14:editId="0AE87321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E6BA4A" w14:textId="77777777" w:rsidR="00CB6C62" w:rsidRPr="00A754CD" w:rsidRDefault="00DB5596" w:rsidP="00BD59AC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  <w:r w:rsidRPr="00BD59AC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BD59AC" w:rsidRPr="00BD59AC">
                              <w:rPr>
                                <w:rFonts w:cstheme="minorHAnsi"/>
                              </w:rPr>
                              <w:t>Allah’ın (</w:t>
                            </w:r>
                            <w:proofErr w:type="spellStart"/>
                            <w:r w:rsidR="00BD59AC" w:rsidRPr="00BD59AC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="00BD59AC" w:rsidRPr="00BD59AC">
                              <w:rPr>
                                <w:rFonts w:cstheme="minorHAnsi"/>
                              </w:rPr>
                              <w:t>.) insanlara emrettiği ve insanların da yapmakla yükümlü oldukları tüm davranışlardır.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8DC5C1" id="Text Box 50" o:spid="_x0000_s1038" type="#_x0000_t202" style="position:absolute;margin-left:-35.2pt;margin-top:10.6pt;width:110.55pt;height:7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pyxw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2E6BA4A" w14:textId="77777777" w:rsidR="00CB6C62" w:rsidRPr="00A754CD" w:rsidRDefault="00DB5596" w:rsidP="00BD59AC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2.</w:t>
                      </w:r>
                      <w:r w:rsidRPr="00BD59AC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BD59AC" w:rsidRPr="00BD59AC">
                        <w:rPr>
                          <w:rFonts w:cstheme="minorHAnsi"/>
                        </w:rPr>
                        <w:t>Allah’ın (</w:t>
                      </w:r>
                      <w:proofErr w:type="spellStart"/>
                      <w:r w:rsidR="00BD59AC" w:rsidRPr="00BD59AC">
                        <w:rPr>
                          <w:rFonts w:cstheme="minorHAnsi"/>
                        </w:rPr>
                        <w:t>c.c</w:t>
                      </w:r>
                      <w:proofErr w:type="spellEnd"/>
                      <w:r w:rsidR="00BD59AC" w:rsidRPr="00BD59AC">
                        <w:rPr>
                          <w:rFonts w:cstheme="minorHAnsi"/>
                        </w:rPr>
                        <w:t>.) insanlara emrettiği ve insanların da yapmakla yükümlü oldukları tüm davranışlardır.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956FB0" wp14:editId="09EA7D58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6D2880" w14:textId="77777777" w:rsidR="00CB6C62" w:rsidRPr="00255E3B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5.</w:t>
                            </w:r>
                            <w:r w:rsidR="00000166" w:rsidRPr="00000166">
                              <w:rPr>
                                <w:rFonts w:ascii="Tahoma" w:hAnsi="Tahoma" w:cs="Tahom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="00000166">
                              <w:rPr>
                                <w:rFonts w:ascii="Tahoma" w:hAnsi="Tahoma" w:cs="Tahom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</w:rPr>
                              <w:t>Kur’an’da anlatılan geçmiş toplumlarla ilgili ibret ve öğüt veren olaylardır.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956FB0" id="Text Box 48" o:spid="_x0000_s1039" type="#_x0000_t202" style="position:absolute;margin-left:385.3pt;margin-top:11.3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vuxw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76D2880" w14:textId="77777777" w:rsidR="00CB6C62" w:rsidRPr="00255E3B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5.</w:t>
                      </w:r>
                      <w:r w:rsidR="00000166" w:rsidRPr="00000166">
                        <w:rPr>
                          <w:rFonts w:ascii="Tahoma" w:hAnsi="Tahoma" w:cs="Tahoma"/>
                          <w:color w:val="333333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="00000166">
                        <w:rPr>
                          <w:rFonts w:ascii="Tahoma" w:hAnsi="Tahoma" w:cs="Tahoma"/>
                          <w:color w:val="333333"/>
                          <w:sz w:val="17"/>
                          <w:szCs w:val="17"/>
                          <w:shd w:val="clear" w:color="auto" w:fill="FFFFFF"/>
                        </w:rPr>
                        <w:t>Kur’an’da anlatılan geçmiş toplumlarla ilgili ibret ve öğüt veren olaylardır.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50A8AA52" w14:textId="77777777" w:rsidR="00CB6C62" w:rsidRDefault="00BD59A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D75A9C" wp14:editId="77BBCAA4">
                <wp:simplePos x="0" y="0"/>
                <wp:positionH relativeFrom="column">
                  <wp:posOffset>3081655</wp:posOffset>
                </wp:positionH>
                <wp:positionV relativeFrom="paragraph">
                  <wp:posOffset>6349</wp:posOffset>
                </wp:positionV>
                <wp:extent cx="1457325" cy="314325"/>
                <wp:effectExtent l="0" t="0" r="47625" b="66675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1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3FA7B6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kıssa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D75A9C" id="Text Box 56" o:spid="_x0000_s1040" type="#_x0000_t202" style="position:absolute;margin-left:242.65pt;margin-top:.5pt;width:114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D3FA7B6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kıssa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59E9B7" wp14:editId="6668004C">
                <wp:simplePos x="0" y="0"/>
                <wp:positionH relativeFrom="column">
                  <wp:posOffset>1500505</wp:posOffset>
                </wp:positionH>
                <wp:positionV relativeFrom="paragraph">
                  <wp:posOffset>6350</wp:posOffset>
                </wp:positionV>
                <wp:extent cx="1390650" cy="304800"/>
                <wp:effectExtent l="0" t="0" r="38100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362D10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ahlak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59E9B7" id="Text Box 58" o:spid="_x0000_s1041" type="#_x0000_t202" style="position:absolute;margin-left:118.15pt;margin-top:.5pt;width:10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E362D10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ahlak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9AFB0E" w14:textId="77777777" w:rsidR="00CB6C62" w:rsidRDefault="00CB6C62" w:rsidP="00CB6C62"/>
    <w:p w14:paraId="619E3E2C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EE05653" wp14:editId="3F5C8B83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28800"/>
                <wp:effectExtent l="19050" t="19050" r="36830" b="57150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28800"/>
                          <a:chOff x="748" y="1917"/>
                          <a:chExt cx="10772" cy="282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4858D3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4843B4C" w14:textId="77777777" w:rsidR="00537EA3" w:rsidRDefault="00537EA3" w:rsidP="007429E9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AD8005F" w14:textId="77777777" w:rsidR="00B46694" w:rsidRPr="0050745E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eastAsia="Calibri" w:cstheme="minorHAnsi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1.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Pr="0050745E">
                                <w:rPr>
                                  <w:rFonts w:cstheme="minorHAnsi"/>
                                  <w:color w:val="FF0000"/>
                                </w:rPr>
                                <w:t>D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</w:t>
                              </w:r>
                              <w:r w:rsidRPr="0050745E">
                                <w:rPr>
                                  <w:rFonts w:eastAsia="Calibri" w:cstheme="minorHAnsi"/>
                                  <w:b/>
                                  <w:bCs/>
                                </w:rPr>
                                <w:t>sünnet</w:t>
                              </w:r>
                              <w:r w:rsidRPr="0050745E">
                                <w:rPr>
                                  <w:rFonts w:eastAsia="Calibri" w:cstheme="minorHAnsi"/>
                                </w:rPr>
                                <w:t xml:space="preserve">; Hz. Peygamberin sözleri, uygulamaları ve </w:t>
                              </w:r>
                              <w:proofErr w:type="spellStart"/>
                              <w:r w:rsidRPr="0050745E">
                                <w:rPr>
                                  <w:rFonts w:eastAsia="Calibri" w:cstheme="minorHAnsi"/>
                                </w:rPr>
                                <w:t>sahabilerin</w:t>
                              </w:r>
                              <w:proofErr w:type="spellEnd"/>
                              <w:r w:rsidRPr="0050745E">
                                <w:rPr>
                                  <w:rFonts w:eastAsia="Calibri" w:cstheme="minorHAnsi"/>
                                </w:rPr>
                                <w:t xml:space="preserve"> yapmış olduğu davranışları onaylamasıdır.</w:t>
                              </w:r>
                            </w:p>
                            <w:p w14:paraId="5B9321F7" w14:textId="77777777" w:rsidR="00B46694" w:rsidRPr="0050745E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cstheme="minorHAnsi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2.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Pr="0050745E">
                                <w:rPr>
                                  <w:rFonts w:cstheme="minorHAnsi"/>
                                  <w:color w:val="FF0000"/>
                                </w:rPr>
                                <w:t>D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</w:t>
                              </w:r>
                              <w:r w:rsidRPr="0050745E">
                                <w:rPr>
                                  <w:rFonts w:eastAsia="Calibri" w:cstheme="minorHAnsi"/>
                                  <w:b/>
                                  <w:bCs/>
                                </w:rPr>
                                <w:t>ibadet</w:t>
                              </w:r>
                              <w:r w:rsidRPr="0050745E">
                                <w:rPr>
                                  <w:rFonts w:eastAsia="Calibri" w:cstheme="minorHAnsi"/>
                                </w:rPr>
                                <w:t>, Allah’ın (</w:t>
                              </w:r>
                              <w:proofErr w:type="spellStart"/>
                              <w:r w:rsidRPr="0050745E">
                                <w:rPr>
                                  <w:rFonts w:eastAsia="Calibri" w:cstheme="minorHAnsi"/>
                                </w:rPr>
                                <w:t>c.c</w:t>
                              </w:r>
                              <w:proofErr w:type="spellEnd"/>
                              <w:r w:rsidRPr="0050745E">
                                <w:rPr>
                                  <w:rFonts w:eastAsia="Calibri" w:cstheme="minorHAnsi"/>
                                </w:rPr>
                                <w:t>.) insanlara emrettiği ve insanların da yapmakla yükümlü oldukları tüm davranışlardır.</w:t>
                              </w:r>
                            </w:p>
                            <w:p w14:paraId="368AD853" w14:textId="77777777" w:rsidR="00B46694" w:rsidRPr="0050745E" w:rsidRDefault="00B46694" w:rsidP="00B46694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3.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Pr="0050745E">
                                <w:rPr>
                                  <w:rFonts w:cstheme="minorHAnsi"/>
                                  <w:color w:val="FF0000"/>
                                </w:rPr>
                                <w:t>D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Kur’an-ı Kerim, Allah’ın (</w:t>
                              </w:r>
                              <w:proofErr w:type="spellStart"/>
                              <w:r w:rsidRPr="0050745E">
                                <w:rPr>
                                  <w:rFonts w:cstheme="minorHAnsi"/>
                                </w:rPr>
                                <w:t>c.c</w:t>
                              </w:r>
                              <w:proofErr w:type="spellEnd"/>
                              <w:r w:rsidRPr="0050745E">
                                <w:rPr>
                                  <w:rFonts w:cstheme="minorHAnsi"/>
                                </w:rPr>
                                <w:t>.) bütün peygamberlere gönderdiği vahyin son halkasıdır.</w:t>
                              </w:r>
                            </w:p>
                            <w:p w14:paraId="0799A898" w14:textId="77777777" w:rsidR="00B46694" w:rsidRPr="0050745E" w:rsidRDefault="00B46694" w:rsidP="00B46694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4.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Pr="0050745E">
                                <w:rPr>
                                  <w:rFonts w:cstheme="minorHAnsi"/>
                                  <w:color w:val="FF0000"/>
                                </w:rPr>
                                <w:t>D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Kur’an-ı Kerim, insanları iyiye, doğruya ve güzele yönlendirir.</w:t>
                              </w:r>
                            </w:p>
                            <w:p w14:paraId="2CE58ACA" w14:textId="77777777" w:rsidR="00B46694" w:rsidRPr="00ED794E" w:rsidRDefault="00B46694" w:rsidP="00B46694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5.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</w:rPr>
                                <w:t>Y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</w:t>
                              </w:r>
                              <w:r w:rsidRPr="00001D2C">
                                <w:rPr>
                                  <w:rFonts w:cstheme="minorHAnsi"/>
                                </w:rPr>
                                <w:t>Hz. Nuh'un (</w:t>
                              </w:r>
                              <w:proofErr w:type="spellStart"/>
                              <w:r w:rsidRPr="00001D2C">
                                <w:rPr>
                                  <w:rFonts w:cstheme="minorHAnsi"/>
                                </w:rPr>
                                <w:t>a.s</w:t>
                              </w:r>
                              <w:proofErr w:type="spellEnd"/>
                              <w:r w:rsidRPr="00001D2C">
                                <w:rPr>
                                  <w:rFonts w:cstheme="minorHAnsi"/>
                                </w:rPr>
                                <w:t>.) davetini öncelikle kavmin ileri gelenleri kabul etti.</w:t>
                              </w:r>
                            </w:p>
                            <w:p w14:paraId="469B1214" w14:textId="5677BE9A" w:rsidR="00537EA3" w:rsidRPr="00ED794E" w:rsidRDefault="00537EA3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70AB257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E05653" id="Group 41" o:spid="_x0000_s1042" style="position:absolute;margin-left:-38.6pt;margin-top:26.15pt;width:538.6pt;height:2in;z-index:25172172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">
                <v:shape id="Text Box 42" o:spid="_x0000_s1043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0A4858D3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4843B4C" w14:textId="77777777" w:rsidR="00537EA3" w:rsidRDefault="00537EA3" w:rsidP="007429E9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AD8005F" w14:textId="77777777" w:rsidR="00B46694" w:rsidRPr="0050745E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eastAsia="Calibri" w:cstheme="minorHAnsi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1.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Pr="0050745E">
                          <w:rPr>
                            <w:rFonts w:cstheme="minorHAnsi"/>
                            <w:color w:val="FF0000"/>
                          </w:rPr>
                          <w:t>D</w:t>
                        </w:r>
                        <w:r w:rsidRPr="0050745E">
                          <w:rPr>
                            <w:rFonts w:cstheme="minorHAnsi"/>
                          </w:rPr>
                          <w:t xml:space="preserve">  ) </w:t>
                        </w:r>
                        <w:r w:rsidRPr="0050745E">
                          <w:rPr>
                            <w:rFonts w:eastAsia="Calibri" w:cstheme="minorHAnsi"/>
                            <w:b/>
                            <w:bCs/>
                          </w:rPr>
                          <w:t>sünnet</w:t>
                        </w:r>
                        <w:r w:rsidRPr="0050745E">
                          <w:rPr>
                            <w:rFonts w:eastAsia="Calibri" w:cstheme="minorHAnsi"/>
                          </w:rPr>
                          <w:t>; Hz. Peygamberin sözleri, uygulamaları ve sahabilerin yapmış olduğu davranışları onaylamasıdır.</w:t>
                        </w:r>
                      </w:p>
                      <w:p w14:paraId="5B9321F7" w14:textId="77777777" w:rsidR="00B46694" w:rsidRPr="0050745E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cstheme="minorHAnsi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2.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Pr="0050745E">
                          <w:rPr>
                            <w:rFonts w:cstheme="minorHAnsi"/>
                            <w:color w:val="FF0000"/>
                          </w:rPr>
                          <w:t>D</w:t>
                        </w:r>
                        <w:r w:rsidRPr="0050745E">
                          <w:rPr>
                            <w:rFonts w:cstheme="minorHAnsi"/>
                          </w:rPr>
                          <w:t xml:space="preserve">  ) </w:t>
                        </w:r>
                        <w:r w:rsidRPr="0050745E">
                          <w:rPr>
                            <w:rFonts w:eastAsia="Calibri" w:cstheme="minorHAnsi"/>
                            <w:b/>
                            <w:bCs/>
                          </w:rPr>
                          <w:t>ibadet</w:t>
                        </w:r>
                        <w:r w:rsidRPr="0050745E">
                          <w:rPr>
                            <w:rFonts w:eastAsia="Calibri" w:cstheme="minorHAnsi"/>
                          </w:rPr>
                          <w:t>, Allah’ın (c.c.) insanlara emrettiği ve insanların da yapmakla yükümlü oldukları tüm davranışlardır.</w:t>
                        </w:r>
                      </w:p>
                      <w:p w14:paraId="368AD853" w14:textId="77777777" w:rsidR="00B46694" w:rsidRPr="0050745E" w:rsidRDefault="00B46694" w:rsidP="00B46694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3.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Pr="0050745E">
                          <w:rPr>
                            <w:rFonts w:cstheme="minorHAnsi"/>
                            <w:color w:val="FF0000"/>
                          </w:rPr>
                          <w:t>D</w:t>
                        </w:r>
                        <w:r w:rsidRPr="0050745E">
                          <w:rPr>
                            <w:rFonts w:cstheme="minorHAnsi"/>
                          </w:rPr>
                          <w:t xml:space="preserve">  ) Kur’an-ı Kerim, Allah’ın (c.c.) bütün peygamberlere gönderdiği vahyin son halkasıdır.</w:t>
                        </w:r>
                      </w:p>
                      <w:p w14:paraId="0799A898" w14:textId="77777777" w:rsidR="00B46694" w:rsidRPr="0050745E" w:rsidRDefault="00B46694" w:rsidP="00B46694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4.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Pr="0050745E">
                          <w:rPr>
                            <w:rFonts w:cstheme="minorHAnsi"/>
                            <w:color w:val="FF0000"/>
                          </w:rPr>
                          <w:t>D</w:t>
                        </w:r>
                        <w:r w:rsidRPr="0050745E">
                          <w:rPr>
                            <w:rFonts w:cstheme="minorHAnsi"/>
                          </w:rPr>
                          <w:t xml:space="preserve">  ) Kur’an-ı Kerim, insanları iyiye, doğruya ve güzele yönlendirir.</w:t>
                        </w:r>
                      </w:p>
                      <w:p w14:paraId="2CE58ACA" w14:textId="77777777" w:rsidR="00B46694" w:rsidRPr="00ED794E" w:rsidRDefault="00B46694" w:rsidP="00B46694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5.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>
                          <w:rPr>
                            <w:rFonts w:cstheme="minorHAnsi"/>
                            <w:color w:val="FF0000"/>
                          </w:rPr>
                          <w:t>Y</w:t>
                        </w:r>
                        <w:r w:rsidRPr="0050745E">
                          <w:rPr>
                            <w:rFonts w:cstheme="minorHAnsi"/>
                          </w:rPr>
                          <w:t xml:space="preserve">  ) </w:t>
                        </w:r>
                        <w:r w:rsidRPr="00001D2C">
                          <w:rPr>
                            <w:rFonts w:cstheme="minorHAnsi"/>
                          </w:rPr>
                          <w:t>Hz. Nuh'un (a.s.) davetini öncelikle kavmin ileri gelenleri kabul etti.</w:t>
                        </w:r>
                      </w:p>
                      <w:p w14:paraId="469B1214" w14:textId="5677BE9A" w:rsidR="00537EA3" w:rsidRPr="00ED794E" w:rsidRDefault="00537EA3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44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270AB257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6106DE" wp14:editId="11514A2B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F8A9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6106DE" id="Text Box 34" o:spid="_x0000_s1045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CZmad+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23E4F8A9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0EC40204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70D17" wp14:editId="1BDE1169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0B884D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 w:rsidR="0000016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5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 w:rsidR="007429E9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970D17" id="Rectangle 45" o:spid="_x0000_s1046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610B884D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 w:rsidR="0000016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5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 w:rsidR="007429E9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108E19BD" w14:textId="77777777" w:rsidR="00CB6C62" w:rsidRDefault="00CB6C62" w:rsidP="00CB6C62"/>
    <w:p w14:paraId="367E29AC" w14:textId="77777777" w:rsidR="00CB6C62" w:rsidRDefault="00CB6C62" w:rsidP="00CB6C62"/>
    <w:p w14:paraId="2111864D" w14:textId="77777777" w:rsidR="00CB6C62" w:rsidRDefault="00CB6C62" w:rsidP="00CB6C62"/>
    <w:p w14:paraId="3859F125" w14:textId="77777777" w:rsidR="00CB6C62" w:rsidRDefault="00CB6C62" w:rsidP="00CB6C62"/>
    <w:p w14:paraId="6D84E29E" w14:textId="77777777" w:rsidR="00CB6C62" w:rsidRDefault="00CB6C62" w:rsidP="00CB6C62"/>
    <w:p w14:paraId="1DF6C0DC" w14:textId="69ADAE7E" w:rsidR="00CB6C62" w:rsidRDefault="0005448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EABE8" wp14:editId="3225B70D">
                <wp:simplePos x="0" y="0"/>
                <wp:positionH relativeFrom="column">
                  <wp:posOffset>4005580</wp:posOffset>
                </wp:positionH>
                <wp:positionV relativeFrom="paragraph">
                  <wp:posOffset>22860</wp:posOffset>
                </wp:positionV>
                <wp:extent cx="2365375" cy="1619250"/>
                <wp:effectExtent l="0" t="0" r="15875" b="1905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9CF752" w14:textId="77777777" w:rsidR="000F2BCA" w:rsidRDefault="000F2BCA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Kur’an-ı Kerim’in </w:t>
                            </w:r>
                            <w:r w:rsidR="007429E9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ana </w:t>
                            </w:r>
                            <w:proofErr w:type="gramStart"/>
                            <w:r w:rsidR="007429E9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konuları </w:t>
                            </w: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nelerdir</w:t>
                            </w:r>
                            <w:proofErr w:type="gram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? Sıralayınız.</w:t>
                            </w:r>
                            <w:r w:rsidRPr="000F2BCA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3C8DB09" w14:textId="77777777" w:rsidR="00CB6C62" w:rsidRPr="00054486" w:rsidRDefault="000F2BCA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(2X</w:t>
                            </w:r>
                            <w:r w:rsidR="007429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5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=</w:t>
                            </w:r>
                            <w:r w:rsidR="007429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10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4EABE8" id="Text Box 67" o:spid="_x0000_s1047" type="#_x0000_t202" style="position:absolute;margin-left:315.4pt;margin-top:1.8pt;width:186.25pt;height:12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" fillcolor="#e5dfec [663]" strokecolor="#f79646 [3209]" strokeweight="1.5pt">
                <v:shadow color="#868686"/>
                <v:textbox inset="4.5mm">
                  <w:txbxContent>
                    <w:p w14:paraId="3F9CF752" w14:textId="77777777" w:rsidR="000F2BCA" w:rsidRDefault="000F2BCA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Kur’an-ı Kerim’in </w:t>
                      </w:r>
                      <w:r w:rsidR="007429E9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ana </w:t>
                      </w:r>
                      <w:proofErr w:type="gramStart"/>
                      <w:r w:rsidR="007429E9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konuları </w:t>
                      </w: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nelerdir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? Sıralayınız.</w:t>
                      </w:r>
                      <w:r w:rsidRPr="000F2BCA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3C8DB09" w14:textId="77777777" w:rsidR="00CB6C62" w:rsidRPr="00054486" w:rsidRDefault="000F2BCA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(2X</w:t>
                      </w:r>
                      <w:r w:rsidR="007429E9">
                        <w:rPr>
                          <w:b/>
                          <w:color w:val="C00000"/>
                          <w:sz w:val="18"/>
                          <w:szCs w:val="18"/>
                        </w:rPr>
                        <w:t>5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=</w:t>
                      </w:r>
                      <w:r w:rsidR="007429E9">
                        <w:rPr>
                          <w:b/>
                          <w:color w:val="C00000"/>
                          <w:sz w:val="18"/>
                          <w:szCs w:val="18"/>
                        </w:rPr>
                        <w:t>10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EC4A68" wp14:editId="62EF6C11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D35B89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EC4A68" id="Rectangle 66" o:spid="_x0000_s1048" style="position:absolute;margin-left:-38.1pt;margin-top:1.55pt;width:42.5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BSbH1V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2CD35B89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C4C9" wp14:editId="42B7091E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4AACDF" w14:textId="77777777" w:rsidR="00B46694" w:rsidRDefault="007429E9" w:rsidP="00B46694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6694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1-İnanç</w:t>
                            </w:r>
                          </w:p>
                          <w:p w14:paraId="54D6B5D6" w14:textId="77777777" w:rsidR="00B46694" w:rsidRDefault="00B46694" w:rsidP="00B46694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2- İbadet</w:t>
                            </w:r>
                          </w:p>
                          <w:p w14:paraId="4C0AAFE1" w14:textId="77777777" w:rsidR="00B46694" w:rsidRDefault="00B46694" w:rsidP="00B46694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3- Ahlak</w:t>
                            </w:r>
                          </w:p>
                          <w:p w14:paraId="510A1C1C" w14:textId="77777777" w:rsidR="00B46694" w:rsidRDefault="00B46694" w:rsidP="00B46694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4-Kıssalar</w:t>
                            </w:r>
                          </w:p>
                          <w:p w14:paraId="0BE5420E" w14:textId="77777777" w:rsidR="00B46694" w:rsidRDefault="00B46694" w:rsidP="00B46694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5- Sosyal hayat</w:t>
                            </w:r>
                          </w:p>
                          <w:p w14:paraId="7690869D" w14:textId="7523CB6E" w:rsidR="007429E9" w:rsidRDefault="007429E9" w:rsidP="00B46694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14:paraId="21893BCC" w14:textId="77777777" w:rsidR="0059517C" w:rsidRPr="00CB6C62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11C4C9" id="Text Box 65" o:spid="_x0000_s1049" type="#_x0000_t202" style="position:absolute;margin-left:-37.7pt;margin-top:1.95pt;width:538.6pt;height:1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" fillcolor="#fde9d9 [665]" strokecolor="#f79646 [3209]" strokeweight="1.5pt">
                <v:shadow color="#868686"/>
                <v:textbox inset="15.5mm">
                  <w:txbxContent>
                    <w:p w14:paraId="1D4AACDF" w14:textId="77777777" w:rsidR="00B46694" w:rsidRDefault="007429E9" w:rsidP="00B46694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B46694">
                        <w:rPr>
                          <w:b/>
                          <w:color w:val="C00000"/>
                          <w:sz w:val="18"/>
                          <w:szCs w:val="18"/>
                        </w:rPr>
                        <w:t>1-İnanç</w:t>
                      </w:r>
                    </w:p>
                    <w:p w14:paraId="54D6B5D6" w14:textId="77777777" w:rsidR="00B46694" w:rsidRDefault="00B46694" w:rsidP="00B46694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2- İbadet</w:t>
                      </w:r>
                    </w:p>
                    <w:p w14:paraId="4C0AAFE1" w14:textId="77777777" w:rsidR="00B46694" w:rsidRDefault="00B46694" w:rsidP="00B46694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3- Ahlak</w:t>
                      </w:r>
                    </w:p>
                    <w:p w14:paraId="510A1C1C" w14:textId="77777777" w:rsidR="00B46694" w:rsidRDefault="00B46694" w:rsidP="00B46694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4-Kıssalar</w:t>
                      </w:r>
                    </w:p>
                    <w:p w14:paraId="0BE5420E" w14:textId="77777777" w:rsidR="00B46694" w:rsidRDefault="00B46694" w:rsidP="00B46694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5- Sosyal hayat</w:t>
                      </w:r>
                    </w:p>
                    <w:p w14:paraId="7690869D" w14:textId="7523CB6E" w:rsidR="007429E9" w:rsidRDefault="007429E9" w:rsidP="00B46694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  <w:p w14:paraId="21893BCC" w14:textId="77777777" w:rsidR="0059517C" w:rsidRPr="00CB6C62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517C55" w14:textId="3514EE19" w:rsidR="00CB6C62" w:rsidRDefault="00CB6C62" w:rsidP="00CB6C62"/>
    <w:p w14:paraId="7EFF0720" w14:textId="18C152DC" w:rsidR="000D4978" w:rsidRDefault="000D4978" w:rsidP="00CB6C62"/>
    <w:p w14:paraId="4B947BB1" w14:textId="1A5A10DE" w:rsidR="000D4978" w:rsidRDefault="000D4978" w:rsidP="00CB6C62"/>
    <w:p w14:paraId="0C45C6C7" w14:textId="6BE7879F" w:rsidR="000D4978" w:rsidRDefault="000D4978" w:rsidP="00CB6C62"/>
    <w:p w14:paraId="2C4ADBF8" w14:textId="77777777" w:rsidR="000D4978" w:rsidRDefault="000D4978" w:rsidP="00CB6C62"/>
    <w:p w14:paraId="371B9C80" w14:textId="77777777" w:rsidR="00CB6C62" w:rsidRDefault="003D0AE6" w:rsidP="00CB6C62">
      <w:r>
        <w:lastRenderedPageBreak/>
        <w:t>O</w:t>
      </w:r>
    </w:p>
    <w:p w14:paraId="394FA940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E5A349" wp14:editId="3EB5E3C3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75E403" w14:textId="77777777"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2B8F65E" w14:textId="77777777"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AC09806" w14:textId="77777777" w:rsidR="00B46694" w:rsidRPr="00476374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(</w:t>
                              </w:r>
                              <w:proofErr w:type="spellStart"/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ülü'l-azm</w:t>
                              </w:r>
                              <w:proofErr w:type="spellEnd"/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, </w:t>
                              </w:r>
                              <w:r w:rsidRPr="00476374">
                                <w:rPr>
                                  <w:rFonts w:eastAsia="Calibri" w:cstheme="minorHAnsi"/>
                                  <w:b/>
                                </w:rPr>
                                <w:t>Kitabı</w:t>
                              </w: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Pr="00476374">
                                <w:rPr>
                                  <w:rFonts w:eastAsia="Calibri" w:cstheme="minorHAnsi"/>
                                  <w:b/>
                                </w:rPr>
                                <w:t>Nâs</w:t>
                              </w:r>
                              <w:proofErr w:type="spellEnd"/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, </w:t>
                              </w:r>
                              <w:r w:rsidRPr="00476374">
                                <w:rPr>
                                  <w:rFonts w:eastAsia="Calibri" w:cstheme="minorHAnsi"/>
                                  <w:b/>
                                </w:rPr>
                                <w:t xml:space="preserve">23, </w:t>
                              </w: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terbiyeden)</w:t>
                              </w:r>
                            </w:p>
                            <w:p w14:paraId="1994CE10" w14:textId="77777777" w:rsidR="00B46694" w:rsidRPr="00476374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eastAsia="Calibri" w:cstheme="minorHAnsi"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1. 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>Size iki şey bırakıyorum. Onlara sımsıkı sarılırsanız, yolunuzu şaşırmazsınız:</w:t>
                              </w:r>
                            </w:p>
                            <w:p w14:paraId="7CB1F1E8" w14:textId="77777777" w:rsidR="00B46694" w:rsidRPr="00476374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Allah’ın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…………..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r w:rsidRPr="00476374">
                                <w:rPr>
                                  <w:rFonts w:eastAsia="Calibri" w:cstheme="minorHAnsi"/>
                                  <w:color w:val="FF0000"/>
                                </w:rPr>
                                <w:t>Kitabı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………..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ve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Peygamberinin sünneti.</w:t>
                              </w:r>
                            </w:p>
                            <w:p w14:paraId="519A5707" w14:textId="77777777" w:rsidR="00B46694" w:rsidRPr="00476374" w:rsidRDefault="00B46694" w:rsidP="00B46694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476374">
                                <w:rPr>
                                  <w:rStyle w:val="A31"/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2. 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Kur'an, </w:t>
                              </w:r>
                              <w:proofErr w:type="spellStart"/>
                              <w:r w:rsidRPr="00476374">
                                <w:rPr>
                                  <w:rFonts w:eastAsia="Calibri" w:cstheme="minorHAnsi"/>
                                </w:rPr>
                                <w:t>Fâtiha</w:t>
                              </w:r>
                              <w:proofErr w:type="spell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suresi ile başlar,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…………..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476374">
                                <w:rPr>
                                  <w:rFonts w:eastAsia="Calibri" w:cstheme="minorHAnsi"/>
                                  <w:color w:val="FF0000"/>
                                </w:rPr>
                                <w:t>Nâs</w:t>
                              </w:r>
                              <w:proofErr w:type="spell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……….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suresi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ile sona erer.</w:t>
                              </w:r>
                            </w:p>
                            <w:p w14:paraId="29098A3A" w14:textId="77777777" w:rsidR="00B46694" w:rsidRPr="00476374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eastAsia="Calibri" w:cstheme="minorHAnsi"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3. 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Kur’an, Peygamberimize bir kerede </w:t>
                              </w:r>
                              <w:proofErr w:type="spellStart"/>
                              <w:r w:rsidRPr="00476374">
                                <w:rPr>
                                  <w:rFonts w:eastAsia="Calibri" w:cstheme="minorHAnsi"/>
                                </w:rPr>
                                <w:t>vahyedilmemiş</w:t>
                              </w:r>
                              <w:proofErr w:type="spell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, hem Mekke’de hem de Medine’de olmak üzere 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…..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r w:rsidRPr="00476374">
                                <w:rPr>
                                  <w:rFonts w:eastAsia="Calibri" w:cstheme="minorHAnsi"/>
                                  <w:color w:val="FF0000"/>
                                </w:rPr>
                                <w:t xml:space="preserve">23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……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eastAsia="Calibri" w:cstheme="minorHAnsi"/>
                                </w:rPr>
                                <w:t>yılda</w:t>
                              </w:r>
                              <w:proofErr w:type="gramEnd"/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 parça parça indirilmiştir.</w:t>
                              </w:r>
                            </w:p>
                            <w:p w14:paraId="6E088F03" w14:textId="77777777" w:rsidR="00B46694" w:rsidRPr="00476374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bCs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4.</w:t>
                              </w:r>
                              <w:r w:rsidRPr="0047637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Nuh (</w:t>
                              </w:r>
                              <w:proofErr w:type="spellStart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a.s</w:t>
                              </w:r>
                              <w:proofErr w:type="spellEnd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.),</w:t>
                              </w:r>
                              <w:r w:rsidRPr="0047637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cstheme="minorHAnsi"/>
                                </w:rPr>
                                <w:t>……….</w:t>
                              </w:r>
                              <w:proofErr w:type="gramEnd"/>
                              <w:r w:rsidRPr="0047637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476374">
                                <w:rPr>
                                  <w:rFonts w:cstheme="minorHAnsi"/>
                                  <w:bCs/>
                                  <w:color w:val="FF0000"/>
                                </w:rPr>
                                <w:t>ülü'l-azm</w:t>
                              </w:r>
                              <w:proofErr w:type="spellEnd"/>
                              <w:r w:rsidRPr="00476374">
                                <w:rPr>
                                  <w:rFonts w:cstheme="minorHAnsi"/>
                                  <w:bCs/>
                                  <w:color w:val="FF0000"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……</w:t>
                              </w:r>
                              <w:proofErr w:type="gramEnd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olarak</w:t>
                              </w:r>
                              <w:proofErr w:type="gramEnd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 xml:space="preserve"> bahsedilen beş büyük peygamberden biri ve bunların ilkidir.</w:t>
                              </w:r>
                            </w:p>
                            <w:p w14:paraId="59634BEB" w14:textId="77777777" w:rsidR="00B46694" w:rsidRPr="00476374" w:rsidRDefault="00B46694" w:rsidP="00B4669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5.</w:t>
                              </w:r>
                              <w:r w:rsidRPr="0047637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 xml:space="preserve">"Hiçbir baba çocuğuna güzel </w:t>
                              </w:r>
                              <w:proofErr w:type="gramStart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………………..</w:t>
                              </w:r>
                              <w:proofErr w:type="gramEnd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 xml:space="preserve"> </w:t>
                              </w:r>
                              <w:r w:rsidRPr="00476374">
                                <w:rPr>
                                  <w:rFonts w:cstheme="minorHAnsi"/>
                                  <w:bCs/>
                                  <w:color w:val="FF0000"/>
                                </w:rPr>
                                <w:t xml:space="preserve">terbiyeden </w:t>
                              </w:r>
                              <w:proofErr w:type="gramStart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……………………….</w:t>
                              </w:r>
                              <w:proofErr w:type="gramEnd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 xml:space="preserve"> </w:t>
                              </w:r>
                              <w:proofErr w:type="gramStart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>daha</w:t>
                              </w:r>
                              <w:proofErr w:type="gramEnd"/>
                              <w:r w:rsidRPr="00476374">
                                <w:rPr>
                                  <w:rFonts w:cstheme="minorHAnsi"/>
                                  <w:bCs/>
                                </w:rPr>
                                <w:t xml:space="preserve"> üstün bir hediye veremez."</w:t>
                              </w:r>
                            </w:p>
                            <w:p w14:paraId="750AED3E" w14:textId="77777777" w:rsidR="006A1847" w:rsidRPr="00ED794E" w:rsidRDefault="006A1847" w:rsidP="004D7905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F2E683" w14:textId="77777777" w:rsidR="00CB6C62" w:rsidRPr="00CB6C62" w:rsidRDefault="00CB6C62" w:rsidP="004819F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4819FD">
                                <w:rPr>
                                  <w:b/>
                                  <w:sz w:val="18"/>
                                  <w:szCs w:val="18"/>
                                </w:rPr>
                                <w:t>cümlelerde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E5A349" id="_x0000_s1050" style="position:absolute;margin-left:-36.35pt;margin-top:-42.35pt;width:538.6pt;height:169.5pt;z-index:25166540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">
                <v:shape id="Text Box 42" o:spid="_x0000_s1051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1175E403" w14:textId="77777777"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2B8F65E" w14:textId="77777777"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AC09806" w14:textId="77777777" w:rsidR="00B46694" w:rsidRPr="00476374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(ülü'l-azm, </w:t>
                        </w:r>
                        <w:r w:rsidRPr="00476374">
                          <w:rPr>
                            <w:rFonts w:eastAsia="Calibri" w:cstheme="minorHAnsi"/>
                            <w:b/>
                          </w:rPr>
                          <w:t>Kitabı</w:t>
                        </w: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, </w:t>
                        </w:r>
                        <w:r w:rsidRPr="00476374">
                          <w:rPr>
                            <w:rFonts w:eastAsia="Calibri" w:cstheme="minorHAnsi"/>
                            <w:b/>
                          </w:rPr>
                          <w:t>Nâs</w:t>
                        </w: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, </w:t>
                        </w:r>
                        <w:r w:rsidRPr="00476374">
                          <w:rPr>
                            <w:rFonts w:eastAsia="Calibri" w:cstheme="minorHAnsi"/>
                            <w:b/>
                          </w:rPr>
                          <w:t xml:space="preserve">23, </w:t>
                        </w: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>terbiyeden)</w:t>
                        </w:r>
                      </w:p>
                      <w:p w14:paraId="1994CE10" w14:textId="77777777" w:rsidR="00B46694" w:rsidRPr="00476374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eastAsia="Calibri" w:cstheme="minorHAnsi"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1. </w:t>
                        </w:r>
                        <w:r w:rsidRPr="00476374">
                          <w:rPr>
                            <w:rFonts w:eastAsia="Calibri" w:cstheme="minorHAnsi"/>
                          </w:rPr>
                          <w:t>Size iki şey bırakıyorum. Onlara sımsıkı sarılırsanız, yolunuzu şaşırmazsınız:</w:t>
                        </w:r>
                      </w:p>
                      <w:p w14:paraId="7CB1F1E8" w14:textId="77777777" w:rsidR="00B46694" w:rsidRPr="00476374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476374">
                          <w:rPr>
                            <w:rFonts w:eastAsia="Calibri" w:cstheme="minorHAnsi"/>
                          </w:rPr>
                          <w:t xml:space="preserve">Allah’ın ………….. </w:t>
                        </w:r>
                        <w:r w:rsidRPr="00476374">
                          <w:rPr>
                            <w:rFonts w:eastAsia="Calibri" w:cstheme="minorHAnsi"/>
                            <w:color w:val="FF0000"/>
                          </w:rPr>
                          <w:t>Kitabı</w:t>
                        </w:r>
                        <w:r w:rsidRPr="00476374">
                          <w:rPr>
                            <w:rFonts w:eastAsia="Calibri" w:cstheme="minorHAnsi"/>
                          </w:rPr>
                          <w:t xml:space="preserve"> ……….. ve Peygamberinin sünneti.</w:t>
                        </w:r>
                      </w:p>
                      <w:p w14:paraId="519A5707" w14:textId="77777777" w:rsidR="00B46694" w:rsidRPr="00476374" w:rsidRDefault="00B46694" w:rsidP="00B46694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476374">
                          <w:rPr>
                            <w:rStyle w:val="A31"/>
                            <w:rFonts w:cstheme="minorHAnsi"/>
                            <w:b/>
                            <w:bCs/>
                            <w:sz w:val="22"/>
                            <w:szCs w:val="22"/>
                          </w:rPr>
                          <w:t xml:space="preserve">2. </w:t>
                        </w:r>
                        <w:r w:rsidRPr="00476374">
                          <w:rPr>
                            <w:rFonts w:eastAsia="Calibri" w:cstheme="minorHAnsi"/>
                          </w:rPr>
                          <w:t xml:space="preserve">Kur'an, Fâtiha suresi ile başlar, ………….. </w:t>
                        </w:r>
                        <w:r w:rsidRPr="00476374">
                          <w:rPr>
                            <w:rFonts w:eastAsia="Calibri" w:cstheme="minorHAnsi"/>
                            <w:color w:val="FF0000"/>
                          </w:rPr>
                          <w:t>Nâs</w:t>
                        </w:r>
                        <w:r w:rsidRPr="00476374">
                          <w:rPr>
                            <w:rFonts w:eastAsia="Calibri" w:cstheme="minorHAnsi"/>
                          </w:rPr>
                          <w:t xml:space="preserve"> ………. suresi ile sona erer.</w:t>
                        </w:r>
                      </w:p>
                      <w:p w14:paraId="29098A3A" w14:textId="77777777" w:rsidR="00B46694" w:rsidRPr="00476374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eastAsia="Calibri" w:cstheme="minorHAnsi"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3. </w:t>
                        </w:r>
                        <w:r w:rsidRPr="00476374">
                          <w:rPr>
                            <w:rFonts w:eastAsia="Calibri" w:cstheme="minorHAnsi"/>
                          </w:rPr>
                          <w:t xml:space="preserve">Kur’an, Peygamberimize bir kerede vahyedilmemiş, hem Mekke’de hem de Medine’de olmak üzere  ….. </w:t>
                        </w:r>
                        <w:r w:rsidRPr="00476374">
                          <w:rPr>
                            <w:rFonts w:eastAsia="Calibri" w:cstheme="minorHAnsi"/>
                            <w:color w:val="FF0000"/>
                          </w:rPr>
                          <w:t xml:space="preserve">23 </w:t>
                        </w:r>
                        <w:r w:rsidRPr="00476374">
                          <w:rPr>
                            <w:rFonts w:eastAsia="Calibri" w:cstheme="minorHAnsi"/>
                          </w:rPr>
                          <w:t>…… yılda parça parça indirilmiştir.</w:t>
                        </w:r>
                      </w:p>
                      <w:p w14:paraId="6E088F03" w14:textId="77777777" w:rsidR="00B46694" w:rsidRPr="00476374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bCs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>4.</w:t>
                        </w:r>
                        <w:r w:rsidRPr="00476374">
                          <w:rPr>
                            <w:rFonts w:cstheme="minorHAnsi"/>
                          </w:rPr>
                          <w:t xml:space="preserve"> </w:t>
                        </w:r>
                        <w:r w:rsidRPr="00476374">
                          <w:rPr>
                            <w:rFonts w:cstheme="minorHAnsi"/>
                            <w:bCs/>
                          </w:rPr>
                          <w:t>Nuh (a.s.),</w:t>
                        </w:r>
                        <w:r w:rsidRPr="00476374">
                          <w:rPr>
                            <w:rFonts w:cstheme="minorHAnsi"/>
                          </w:rPr>
                          <w:t xml:space="preserve"> ………. </w:t>
                        </w:r>
                        <w:r w:rsidRPr="00476374">
                          <w:rPr>
                            <w:rFonts w:cstheme="minorHAnsi"/>
                            <w:bCs/>
                            <w:color w:val="FF0000"/>
                          </w:rPr>
                          <w:t xml:space="preserve">ülü'l-azm </w:t>
                        </w:r>
                        <w:r w:rsidRPr="00476374">
                          <w:rPr>
                            <w:rFonts w:cstheme="minorHAnsi"/>
                            <w:bCs/>
                          </w:rPr>
                          <w:t>…… olarak bahsedilen beş büyük peygamberden biri ve bunların ilkidir.</w:t>
                        </w:r>
                      </w:p>
                      <w:p w14:paraId="59634BEB" w14:textId="77777777" w:rsidR="00B46694" w:rsidRPr="00476374" w:rsidRDefault="00B46694" w:rsidP="00B4669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>5.</w:t>
                        </w:r>
                        <w:r w:rsidRPr="00476374">
                          <w:rPr>
                            <w:rFonts w:cstheme="minorHAnsi"/>
                          </w:rPr>
                          <w:t xml:space="preserve"> </w:t>
                        </w:r>
                        <w:r w:rsidRPr="00476374">
                          <w:rPr>
                            <w:rFonts w:cstheme="minorHAnsi"/>
                            <w:bCs/>
                          </w:rPr>
                          <w:t xml:space="preserve">"Hiçbir baba çocuğuna güzel ……………….. </w:t>
                        </w:r>
                        <w:r w:rsidRPr="00476374">
                          <w:rPr>
                            <w:rFonts w:cstheme="minorHAnsi"/>
                            <w:bCs/>
                            <w:color w:val="FF0000"/>
                          </w:rPr>
                          <w:t xml:space="preserve">terbiyeden </w:t>
                        </w:r>
                        <w:r w:rsidRPr="00476374">
                          <w:rPr>
                            <w:rFonts w:cstheme="minorHAnsi"/>
                            <w:bCs/>
                          </w:rPr>
                          <w:t>………………………. daha üstün bir hediye veremez."</w:t>
                        </w:r>
                      </w:p>
                      <w:p w14:paraId="750AED3E" w14:textId="77777777" w:rsidR="006A1847" w:rsidRPr="00ED794E" w:rsidRDefault="006A1847" w:rsidP="004D7905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43" o:spid="_x0000_s1052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0AF2E683" w14:textId="77777777" w:rsidR="00CB6C62" w:rsidRPr="00CB6C62" w:rsidRDefault="00CB6C62" w:rsidP="004819F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4819FD">
                          <w:rPr>
                            <w:b/>
                            <w:sz w:val="18"/>
                            <w:szCs w:val="18"/>
                          </w:rPr>
                          <w:t>cümlelerde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EF8B2E" wp14:editId="1ABB3E4D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054AF6" w14:textId="77777777" w:rsidR="00CB6C62" w:rsidRPr="00CB6C62" w:rsidRDefault="00000166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2X5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 w:rsidR="007429E9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EF8B2E" id="_x0000_s1053" style="position:absolute;margin-left:450.7pt;margin-top:-37.0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47054AF6" w14:textId="77777777" w:rsidR="00CB6C62" w:rsidRPr="00CB6C62" w:rsidRDefault="00000166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2X5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 w:rsidR="007429E9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1DA9B" wp14:editId="0B3C1C7E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25604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51DA9B" id="Rectangle 44" o:spid="_x0000_s1054" style="position:absolute;margin-left:-37pt;margin-top:-38.45pt;width:51.9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F/phQe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025604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401CD26B" w14:textId="77777777" w:rsidR="00CB6C62" w:rsidRDefault="00CB6C62" w:rsidP="00CB6C62"/>
    <w:p w14:paraId="2CC1285E" w14:textId="77777777" w:rsidR="00CB6C62" w:rsidRDefault="00CB6C62" w:rsidP="00CB6C62"/>
    <w:p w14:paraId="09365B4B" w14:textId="77777777" w:rsidR="00CB6C62" w:rsidRDefault="00CB6C62" w:rsidP="00CB6C62"/>
    <w:p w14:paraId="0559081E" w14:textId="77777777" w:rsidR="00DB5596" w:rsidRDefault="00DB5596" w:rsidP="00CB6C62"/>
    <w:p w14:paraId="43991F65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1DB962" wp14:editId="3B5DB38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9AF6BD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B46AD1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57C6B4" w14:textId="77777777" w:rsidR="00CB6C62" w:rsidRPr="0001096A" w:rsidRDefault="007429E9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5X10</w:t>
                              </w:r>
                              <w:r w:rsidR="00CB6C62"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 xml:space="preserve">= 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</w:t>
                              </w:r>
                              <w:r w:rsidR="00CB6C62"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1DB962" id="Group 85" o:spid="_x0000_s1055" style="position:absolute;margin-left:-36.1pt;margin-top:12.15pt;width:533.45pt;height:22.7pt;z-index:251685888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">
                <v:rect id="Rectangle 62" o:spid="_x0000_s1056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699AF6BD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057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76B46AD1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058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0A57C6B4" w14:textId="77777777" w:rsidR="00CB6C62" w:rsidRPr="0001096A" w:rsidRDefault="007429E9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5X10</w:t>
                        </w:r>
                        <w:r w:rsidR="00CB6C62"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 xml:space="preserve">= </w:t>
                        </w:r>
                        <w:r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</w:t>
                        </w:r>
                        <w:r w:rsidR="00CB6C62"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4563DE1" w14:textId="77777777" w:rsidR="00CB6C62" w:rsidRDefault="00CB6C62" w:rsidP="00CB6C62"/>
    <w:p w14:paraId="5B90D8EC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DEBD0F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1. </w:t>
      </w:r>
      <w:r w:rsidRPr="000D4978">
        <w:rPr>
          <w:rFonts w:cstheme="minorHAnsi"/>
          <w:sz w:val="16"/>
          <w:szCs w:val="16"/>
        </w:rPr>
        <w:t>“... Anne babaya, yakınlara, yetimlere, düşkünlere, yakın komşuya, uzak komşuya, yanınızdaki arkadaşa, yolcuya ve elinizin altında bulunan kimselere iyilik edin...” (Nisâ suresi, 36. ayet.)</w:t>
      </w:r>
    </w:p>
    <w:p w14:paraId="2207D4CC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Aşağıdakilerden hangisi yukarıdaki ayette emredilen davranışlardan değildir?</w:t>
      </w:r>
    </w:p>
    <w:p w14:paraId="217B629D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>Komşulara yardım etmek</w:t>
      </w:r>
    </w:p>
    <w:p w14:paraId="1582E5F9" w14:textId="77777777" w:rsidR="005C47C8" w:rsidRPr="00B46694" w:rsidRDefault="005C47C8" w:rsidP="005C47C8">
      <w:pPr>
        <w:autoSpaceDE w:val="0"/>
        <w:autoSpaceDN w:val="0"/>
        <w:adjustRightInd w:val="0"/>
        <w:spacing w:after="0"/>
        <w:rPr>
          <w:rFonts w:cstheme="minorHAnsi"/>
          <w:color w:val="FF0000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B46694">
        <w:rPr>
          <w:rFonts w:cstheme="minorHAnsi"/>
          <w:color w:val="FF0000"/>
          <w:sz w:val="16"/>
          <w:szCs w:val="16"/>
        </w:rPr>
        <w:t>Sadece tanıdıklara yardım etmek</w:t>
      </w:r>
    </w:p>
    <w:p w14:paraId="59BD3921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Akrabalara yardım etmek</w:t>
      </w:r>
    </w:p>
    <w:p w14:paraId="4B457F41" w14:textId="7631F594" w:rsidR="005C47C8" w:rsidRDefault="005C47C8" w:rsidP="005C47C8">
      <w:pPr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>Anne babaya yardım etmek</w:t>
      </w:r>
    </w:p>
    <w:p w14:paraId="75A72D3E" w14:textId="77777777" w:rsidR="00B46694" w:rsidRPr="000D4978" w:rsidRDefault="00B46694" w:rsidP="005C47C8">
      <w:pPr>
        <w:spacing w:after="0"/>
        <w:rPr>
          <w:rFonts w:cstheme="minorHAnsi"/>
          <w:sz w:val="16"/>
          <w:szCs w:val="16"/>
        </w:rPr>
      </w:pPr>
    </w:p>
    <w:p w14:paraId="442FB967" w14:textId="77777777" w:rsidR="005C47C8" w:rsidRPr="000D4978" w:rsidRDefault="005C47C8" w:rsidP="005C47C8">
      <w:pPr>
        <w:spacing w:after="0"/>
        <w:rPr>
          <w:rFonts w:cstheme="minorHAnsi"/>
          <w:sz w:val="16"/>
          <w:szCs w:val="16"/>
        </w:rPr>
      </w:pPr>
    </w:p>
    <w:p w14:paraId="75E8879F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2. </w:t>
      </w:r>
      <w:r w:rsidRPr="000D4978">
        <w:rPr>
          <w:rFonts w:cstheme="minorHAnsi"/>
          <w:sz w:val="16"/>
          <w:szCs w:val="16"/>
        </w:rPr>
        <w:t>“Hz. Peygamber’in (</w:t>
      </w:r>
      <w:proofErr w:type="spellStart"/>
      <w:r w:rsidRPr="000D4978">
        <w:rPr>
          <w:rFonts w:cstheme="minorHAnsi"/>
          <w:sz w:val="16"/>
          <w:szCs w:val="16"/>
        </w:rPr>
        <w:t>s.a.v</w:t>
      </w:r>
      <w:proofErr w:type="spellEnd"/>
      <w:r w:rsidRPr="000D4978">
        <w:rPr>
          <w:rFonts w:cstheme="minorHAnsi"/>
          <w:sz w:val="16"/>
          <w:szCs w:val="16"/>
        </w:rPr>
        <w:t xml:space="preserve">.) sözleri, uygulamaları ve </w:t>
      </w:r>
      <w:proofErr w:type="spellStart"/>
      <w:r w:rsidRPr="000D4978">
        <w:rPr>
          <w:rFonts w:cstheme="minorHAnsi"/>
          <w:sz w:val="16"/>
          <w:szCs w:val="16"/>
        </w:rPr>
        <w:t>sahabilerin</w:t>
      </w:r>
      <w:proofErr w:type="spellEnd"/>
      <w:r w:rsidRPr="000D4978">
        <w:rPr>
          <w:rFonts w:cstheme="minorHAnsi"/>
          <w:sz w:val="16"/>
          <w:szCs w:val="16"/>
        </w:rPr>
        <w:t xml:space="preserve"> yapmış olduğu davranışları onaylamasıdır.”</w:t>
      </w:r>
    </w:p>
    <w:p w14:paraId="74A7CB7B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Yukarıda tanımı yapılan kavram aşağıdakilerden hangisidir?</w:t>
      </w:r>
    </w:p>
    <w:p w14:paraId="64361D1A" w14:textId="297F94BE" w:rsidR="005C47C8" w:rsidRDefault="005C47C8" w:rsidP="005C47C8">
      <w:pPr>
        <w:autoSpaceDE w:val="0"/>
        <w:autoSpaceDN w:val="0"/>
        <w:adjustRightInd w:val="0"/>
        <w:spacing w:after="0"/>
        <w:rPr>
          <w:rFonts w:cstheme="minorHAnsi"/>
          <w:color w:val="FF0000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proofErr w:type="gramStart"/>
      <w:r w:rsidRPr="000D4978">
        <w:rPr>
          <w:rFonts w:cstheme="minorHAnsi"/>
          <w:sz w:val="16"/>
          <w:szCs w:val="16"/>
        </w:rPr>
        <w:t>Kur’an</w:t>
      </w:r>
      <w:r w:rsidR="007429E9" w:rsidRPr="000D4978">
        <w:rPr>
          <w:rFonts w:cstheme="minorHAnsi"/>
          <w:sz w:val="16"/>
          <w:szCs w:val="16"/>
        </w:rPr>
        <w:t xml:space="preserve">     </w:t>
      </w:r>
      <w:r w:rsidRPr="000D4978">
        <w:rPr>
          <w:rFonts w:cstheme="minorHAnsi"/>
          <w:b/>
          <w:bCs/>
          <w:sz w:val="16"/>
          <w:szCs w:val="16"/>
        </w:rPr>
        <w:t>B</w:t>
      </w:r>
      <w:proofErr w:type="gramEnd"/>
      <w:r w:rsidRPr="000D4978">
        <w:rPr>
          <w:rFonts w:cstheme="minorHAnsi"/>
          <w:b/>
          <w:bCs/>
          <w:sz w:val="16"/>
          <w:szCs w:val="16"/>
        </w:rPr>
        <w:t xml:space="preserve">) </w:t>
      </w:r>
      <w:r w:rsidRPr="000D4978">
        <w:rPr>
          <w:rFonts w:cstheme="minorHAnsi"/>
          <w:sz w:val="16"/>
          <w:szCs w:val="16"/>
        </w:rPr>
        <w:t>Vahiy</w:t>
      </w:r>
      <w:r w:rsidR="007429E9" w:rsidRPr="000D4978">
        <w:rPr>
          <w:rFonts w:cstheme="minorHAnsi"/>
          <w:sz w:val="16"/>
          <w:szCs w:val="16"/>
        </w:rPr>
        <w:t xml:space="preserve">     </w:t>
      </w: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Tebliğ</w:t>
      </w:r>
      <w:r w:rsidR="007429E9" w:rsidRPr="000D4978">
        <w:rPr>
          <w:rFonts w:cstheme="minorHAnsi"/>
          <w:sz w:val="16"/>
          <w:szCs w:val="16"/>
        </w:rPr>
        <w:tab/>
        <w:t xml:space="preserve">      </w:t>
      </w:r>
      <w:r w:rsidRPr="000D4978">
        <w:rPr>
          <w:rFonts w:cstheme="minorHAnsi"/>
          <w:b/>
          <w:bCs/>
          <w:sz w:val="16"/>
          <w:szCs w:val="16"/>
        </w:rPr>
        <w:t>D)</w:t>
      </w:r>
      <w:r w:rsidRPr="00B46694">
        <w:rPr>
          <w:rFonts w:cstheme="minorHAnsi"/>
          <w:b/>
          <w:bCs/>
          <w:color w:val="FF0000"/>
          <w:sz w:val="16"/>
          <w:szCs w:val="16"/>
        </w:rPr>
        <w:t xml:space="preserve"> </w:t>
      </w:r>
      <w:r w:rsidRPr="00B46694">
        <w:rPr>
          <w:rFonts w:cstheme="minorHAnsi"/>
          <w:color w:val="FF0000"/>
          <w:sz w:val="16"/>
          <w:szCs w:val="16"/>
        </w:rPr>
        <w:t>Sünnet</w:t>
      </w:r>
    </w:p>
    <w:p w14:paraId="1E7A022F" w14:textId="77777777" w:rsidR="00B46694" w:rsidRPr="000D4978" w:rsidRDefault="00B46694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0B074C2F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32026378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3. </w:t>
      </w:r>
      <w:r w:rsidRPr="000D4978">
        <w:rPr>
          <w:rFonts w:cstheme="minorHAnsi"/>
          <w:sz w:val="16"/>
          <w:szCs w:val="16"/>
        </w:rPr>
        <w:t>Kur’an-ı Kerim, insanları iyiye, doğruya ve güzele yönlendirir. Müslümanların birbirleri ile ilişkilerinde sevgi, saygı, adalet gibi ahlaki değerlere uygun davranışlar sergilemelerini öğütler.</w:t>
      </w:r>
    </w:p>
    <w:p w14:paraId="20AEB582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Yukarıda verilen bilgi aşağıdaki ayetlerden hangisi ile doğrudan ilişkilidir?</w:t>
      </w:r>
    </w:p>
    <w:p w14:paraId="6975F791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B46694">
        <w:rPr>
          <w:rFonts w:cstheme="minorHAnsi"/>
          <w:color w:val="FF0000"/>
          <w:sz w:val="16"/>
          <w:szCs w:val="16"/>
        </w:rPr>
        <w:t>“... İyilik edin. Şüphesiz Allah iyilik edenleri sever.” (Bakara suresi, 195. ayet.)</w:t>
      </w:r>
    </w:p>
    <w:p w14:paraId="6DA7707B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0D4978">
        <w:rPr>
          <w:rFonts w:cstheme="minorHAnsi"/>
          <w:sz w:val="16"/>
          <w:szCs w:val="16"/>
        </w:rPr>
        <w:t xml:space="preserve">“... Bunlar, gerçeği açıklayan </w:t>
      </w:r>
      <w:proofErr w:type="spellStart"/>
      <w:r w:rsidRPr="000D4978">
        <w:rPr>
          <w:rFonts w:cstheme="minorHAnsi"/>
          <w:sz w:val="16"/>
          <w:szCs w:val="16"/>
        </w:rPr>
        <w:t>Kitab’ın</w:t>
      </w:r>
      <w:proofErr w:type="spellEnd"/>
      <w:r w:rsidRPr="000D4978">
        <w:rPr>
          <w:rFonts w:cstheme="minorHAnsi"/>
          <w:sz w:val="16"/>
          <w:szCs w:val="16"/>
        </w:rPr>
        <w:t xml:space="preserve"> (</w:t>
      </w:r>
      <w:proofErr w:type="spellStart"/>
      <w:r w:rsidRPr="000D4978">
        <w:rPr>
          <w:rFonts w:cstheme="minorHAnsi"/>
          <w:sz w:val="16"/>
          <w:szCs w:val="16"/>
        </w:rPr>
        <w:t>Mübîn’in</w:t>
      </w:r>
      <w:proofErr w:type="spellEnd"/>
      <w:r w:rsidRPr="000D4978">
        <w:rPr>
          <w:rFonts w:cstheme="minorHAnsi"/>
          <w:sz w:val="16"/>
          <w:szCs w:val="16"/>
        </w:rPr>
        <w:t>) ayetleridir. (</w:t>
      </w:r>
      <w:proofErr w:type="spellStart"/>
      <w:r w:rsidRPr="000D4978">
        <w:rPr>
          <w:rFonts w:cstheme="minorHAnsi"/>
          <w:sz w:val="16"/>
          <w:szCs w:val="16"/>
        </w:rPr>
        <w:t>Yûsuf</w:t>
      </w:r>
      <w:proofErr w:type="spellEnd"/>
      <w:r w:rsidRPr="000D4978">
        <w:rPr>
          <w:rFonts w:cstheme="minorHAnsi"/>
          <w:sz w:val="16"/>
          <w:szCs w:val="16"/>
        </w:rPr>
        <w:t xml:space="preserve"> suresi, 1. ayet.)</w:t>
      </w:r>
    </w:p>
    <w:p w14:paraId="4B9313B9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“Ben cinleri ve insanları, ancak bana kulluk etsinler diye yarattım” (</w:t>
      </w:r>
      <w:proofErr w:type="spellStart"/>
      <w:r w:rsidRPr="000D4978">
        <w:rPr>
          <w:rFonts w:cstheme="minorHAnsi"/>
          <w:sz w:val="16"/>
          <w:szCs w:val="16"/>
        </w:rPr>
        <w:t>Zâriyât</w:t>
      </w:r>
      <w:proofErr w:type="spellEnd"/>
      <w:r w:rsidRPr="000D4978">
        <w:rPr>
          <w:rFonts w:cstheme="minorHAnsi"/>
          <w:sz w:val="16"/>
          <w:szCs w:val="16"/>
        </w:rPr>
        <w:t xml:space="preserve"> suresi, 56. ayet.)</w:t>
      </w:r>
    </w:p>
    <w:p w14:paraId="64686F8E" w14:textId="49B291A7" w:rsidR="005C47C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>“... Geçmiş her ümmet içinde de mutlaka bir uyarıcı peygamber bulunmuştur.” (</w:t>
      </w:r>
      <w:proofErr w:type="spellStart"/>
      <w:r w:rsidRPr="000D4978">
        <w:rPr>
          <w:rFonts w:cstheme="minorHAnsi"/>
          <w:sz w:val="16"/>
          <w:szCs w:val="16"/>
        </w:rPr>
        <w:t>Fâtır</w:t>
      </w:r>
      <w:proofErr w:type="spellEnd"/>
      <w:r w:rsidRPr="000D4978">
        <w:rPr>
          <w:rFonts w:cstheme="minorHAnsi"/>
          <w:sz w:val="16"/>
          <w:szCs w:val="16"/>
        </w:rPr>
        <w:t xml:space="preserve"> suresi, 24. ayet.)</w:t>
      </w:r>
    </w:p>
    <w:p w14:paraId="628A7F92" w14:textId="77777777" w:rsidR="00B46694" w:rsidRPr="000D4978" w:rsidRDefault="00B46694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158C8224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</w:p>
    <w:p w14:paraId="4A69539A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4. </w:t>
      </w:r>
      <w:r w:rsidRPr="000D4978">
        <w:rPr>
          <w:rFonts w:cstheme="minorHAnsi"/>
          <w:sz w:val="16"/>
          <w:szCs w:val="16"/>
        </w:rPr>
        <w:t>“Sözün en güzeli Allah’ın Kitabı’dır. Rehberliğin en güzeli ise Muhammed’in rehberliğidir.” (</w:t>
      </w:r>
      <w:proofErr w:type="spellStart"/>
      <w:r w:rsidRPr="000D4978">
        <w:rPr>
          <w:rFonts w:cstheme="minorHAnsi"/>
          <w:sz w:val="16"/>
          <w:szCs w:val="16"/>
        </w:rPr>
        <w:t>İbn</w:t>
      </w:r>
      <w:proofErr w:type="spellEnd"/>
      <w:r w:rsidRPr="000D4978">
        <w:rPr>
          <w:rFonts w:cstheme="minorHAnsi"/>
          <w:sz w:val="16"/>
          <w:szCs w:val="16"/>
        </w:rPr>
        <w:t xml:space="preserve"> </w:t>
      </w:r>
      <w:proofErr w:type="spellStart"/>
      <w:r w:rsidRPr="000D4978">
        <w:rPr>
          <w:rFonts w:cstheme="minorHAnsi"/>
          <w:sz w:val="16"/>
          <w:szCs w:val="16"/>
        </w:rPr>
        <w:t>Mâce</w:t>
      </w:r>
      <w:proofErr w:type="spellEnd"/>
      <w:r w:rsidRPr="000D4978">
        <w:rPr>
          <w:rFonts w:cstheme="minorHAnsi"/>
          <w:sz w:val="16"/>
          <w:szCs w:val="16"/>
        </w:rPr>
        <w:t>, Sünnet, 7.)</w:t>
      </w:r>
    </w:p>
    <w:p w14:paraId="45B92172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Yukarıda verilen hadisten çıkarılacak en kapsamlı sonuç aşağıdakilerden hangisidir?</w:t>
      </w:r>
    </w:p>
    <w:p w14:paraId="6A44FED5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>Son ilahi kitap, Kur’an-ı Kerim’dir.</w:t>
      </w:r>
    </w:p>
    <w:p w14:paraId="73F12B36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B</w:t>
      </w:r>
      <w:r w:rsidRPr="00B46694">
        <w:rPr>
          <w:rFonts w:cstheme="minorHAnsi"/>
          <w:b/>
          <w:bCs/>
          <w:color w:val="FF0000"/>
          <w:sz w:val="16"/>
          <w:szCs w:val="16"/>
        </w:rPr>
        <w:t xml:space="preserve">) </w:t>
      </w:r>
      <w:r w:rsidRPr="00B46694">
        <w:rPr>
          <w:rFonts w:cstheme="minorHAnsi"/>
          <w:color w:val="FF0000"/>
          <w:sz w:val="16"/>
          <w:szCs w:val="16"/>
        </w:rPr>
        <w:t>Kur’an ve sünnet, İslam’ın temel kaynaklarıdır</w:t>
      </w:r>
      <w:r w:rsidRPr="000D4978">
        <w:rPr>
          <w:rFonts w:cstheme="minorHAnsi"/>
          <w:sz w:val="16"/>
          <w:szCs w:val="16"/>
        </w:rPr>
        <w:t>.</w:t>
      </w:r>
    </w:p>
    <w:p w14:paraId="06139DCC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Hz. Muhammed (</w:t>
      </w:r>
      <w:proofErr w:type="spellStart"/>
      <w:r w:rsidRPr="000D4978">
        <w:rPr>
          <w:rFonts w:cstheme="minorHAnsi"/>
          <w:sz w:val="16"/>
          <w:szCs w:val="16"/>
        </w:rPr>
        <w:t>s.a.v</w:t>
      </w:r>
      <w:proofErr w:type="spellEnd"/>
      <w:r w:rsidRPr="000D4978">
        <w:rPr>
          <w:rFonts w:cstheme="minorHAnsi"/>
          <w:sz w:val="16"/>
          <w:szCs w:val="16"/>
        </w:rPr>
        <w:t>.), Müslümanlara örnektir.</w:t>
      </w:r>
    </w:p>
    <w:p w14:paraId="3999533B" w14:textId="764CDDF3" w:rsidR="005C47C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>Kur’an-ı Kerim, hidayet rehberidir.</w:t>
      </w:r>
    </w:p>
    <w:p w14:paraId="7DEBB247" w14:textId="56234980" w:rsidR="00B46694" w:rsidRDefault="00B46694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22C78925" w14:textId="5BE51B85" w:rsidR="00B46694" w:rsidRDefault="00B46694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7F5D974D" w14:textId="44826AF2" w:rsidR="00B46694" w:rsidRDefault="00B46694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5A4D970F" w14:textId="77777777" w:rsidR="00B46694" w:rsidRPr="000D4978" w:rsidRDefault="00B46694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4A1ADA25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5. Nuh (</w:t>
      </w:r>
      <w:proofErr w:type="spellStart"/>
      <w:r w:rsidRPr="000D4978">
        <w:rPr>
          <w:rFonts w:cstheme="minorHAnsi"/>
          <w:b/>
          <w:bCs/>
          <w:sz w:val="16"/>
          <w:szCs w:val="16"/>
        </w:rPr>
        <w:t>a.s</w:t>
      </w:r>
      <w:proofErr w:type="spellEnd"/>
      <w:r w:rsidRPr="000D4978">
        <w:rPr>
          <w:rFonts w:cstheme="minorHAnsi"/>
          <w:b/>
          <w:bCs/>
          <w:sz w:val="16"/>
          <w:szCs w:val="16"/>
        </w:rPr>
        <w:t>.) ile ilgili aşağıda verilen bilgilerden hangisi yanlıştır?</w:t>
      </w:r>
    </w:p>
    <w:p w14:paraId="032FA3DF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 xml:space="preserve">Kavmine yıllarca </w:t>
      </w:r>
      <w:proofErr w:type="spellStart"/>
      <w:r w:rsidRPr="000D4978">
        <w:rPr>
          <w:rFonts w:cstheme="minorHAnsi"/>
          <w:sz w:val="16"/>
          <w:szCs w:val="16"/>
        </w:rPr>
        <w:t>tevhid</w:t>
      </w:r>
      <w:proofErr w:type="spellEnd"/>
      <w:r w:rsidRPr="000D4978">
        <w:rPr>
          <w:rFonts w:cstheme="minorHAnsi"/>
          <w:sz w:val="16"/>
          <w:szCs w:val="16"/>
        </w:rPr>
        <w:t xml:space="preserve"> inancını anlatmıştır.</w:t>
      </w:r>
    </w:p>
    <w:p w14:paraId="55AE611A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B46694">
        <w:rPr>
          <w:rFonts w:cstheme="minorHAnsi"/>
          <w:color w:val="FF0000"/>
          <w:sz w:val="16"/>
          <w:szCs w:val="16"/>
        </w:rPr>
        <w:t>Kendisine iman eden yoksulları yanından kovmasını isteyen zenginlerin talebini kabul etmiştir</w:t>
      </w:r>
      <w:r w:rsidRPr="000D4978">
        <w:rPr>
          <w:rFonts w:cstheme="minorHAnsi"/>
          <w:sz w:val="16"/>
          <w:szCs w:val="16"/>
        </w:rPr>
        <w:t>.</w:t>
      </w:r>
    </w:p>
    <w:p w14:paraId="1DCFFA0B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Kavminin cezalandırıldığı tufan, tarihte Nuh Tufanı olarak bilinir.</w:t>
      </w:r>
    </w:p>
    <w:p w14:paraId="4EB82913" w14:textId="3F6706EC" w:rsidR="005C47C8" w:rsidRDefault="005C47C8" w:rsidP="005C47C8">
      <w:pPr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 xml:space="preserve">Kur’an’da adı sıkça geçen ve </w:t>
      </w:r>
      <w:proofErr w:type="spellStart"/>
      <w:r w:rsidRPr="000D4978">
        <w:rPr>
          <w:rFonts w:cstheme="minorHAnsi"/>
          <w:sz w:val="16"/>
          <w:szCs w:val="16"/>
        </w:rPr>
        <w:t>ülü'l-azm</w:t>
      </w:r>
      <w:proofErr w:type="spellEnd"/>
      <w:r w:rsidRPr="000D4978">
        <w:rPr>
          <w:rFonts w:cstheme="minorHAnsi"/>
          <w:sz w:val="16"/>
          <w:szCs w:val="16"/>
        </w:rPr>
        <w:t xml:space="preserve"> olan peygamberlerdendir.</w:t>
      </w:r>
    </w:p>
    <w:p w14:paraId="6E815C34" w14:textId="77777777" w:rsidR="00B46694" w:rsidRPr="000D4978" w:rsidRDefault="00B46694" w:rsidP="005C47C8">
      <w:pPr>
        <w:spacing w:after="0"/>
        <w:rPr>
          <w:rFonts w:cstheme="minorHAnsi"/>
          <w:sz w:val="16"/>
          <w:szCs w:val="16"/>
        </w:rPr>
      </w:pPr>
    </w:p>
    <w:p w14:paraId="0A0C96C5" w14:textId="77777777" w:rsidR="007429E9" w:rsidRPr="000D4978" w:rsidRDefault="007429E9" w:rsidP="005C47C8">
      <w:pPr>
        <w:spacing w:after="0"/>
        <w:rPr>
          <w:rFonts w:cstheme="minorHAnsi"/>
          <w:sz w:val="16"/>
          <w:szCs w:val="16"/>
        </w:rPr>
      </w:pPr>
    </w:p>
    <w:p w14:paraId="2000C761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6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 xml:space="preserve">Hz. </w:t>
      </w:r>
      <w:proofErr w:type="spellStart"/>
      <w:r w:rsidR="007429E9" w:rsidRPr="000D4978">
        <w:rPr>
          <w:rFonts w:cstheme="minorHAnsi"/>
          <w:sz w:val="16"/>
          <w:szCs w:val="16"/>
        </w:rPr>
        <w:t>Aişe’ye</w:t>
      </w:r>
      <w:proofErr w:type="spellEnd"/>
      <w:r w:rsidR="007429E9" w:rsidRPr="000D4978">
        <w:rPr>
          <w:rFonts w:cstheme="minorHAnsi"/>
          <w:sz w:val="16"/>
          <w:szCs w:val="16"/>
        </w:rPr>
        <w:t xml:space="preserve"> peygamberimizin ahlakının nasıl olduğu sorulduğu zaman o şöyle cevap vermiştir: “Onun ahlakı</w:t>
      </w:r>
    </w:p>
    <w:p w14:paraId="58ED9679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proofErr w:type="gramStart"/>
      <w:r w:rsidRPr="000D4978">
        <w:rPr>
          <w:rFonts w:cstheme="minorHAnsi"/>
          <w:sz w:val="16"/>
          <w:szCs w:val="16"/>
        </w:rPr>
        <w:t>………..</w:t>
      </w:r>
      <w:proofErr w:type="gramEnd"/>
      <w:r w:rsidRPr="000D4978">
        <w:rPr>
          <w:rFonts w:cstheme="minorHAnsi"/>
          <w:sz w:val="16"/>
          <w:szCs w:val="16"/>
        </w:rPr>
        <w:t>”</w:t>
      </w:r>
    </w:p>
    <w:p w14:paraId="2DB28FAD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Noktalı yere hangisi getirilmelidir?</w:t>
      </w:r>
    </w:p>
    <w:p w14:paraId="363EB305" w14:textId="03A15388" w:rsidR="007429E9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 xml:space="preserve">A) </w:t>
      </w:r>
      <w:proofErr w:type="spellStart"/>
      <w:proofErr w:type="gramStart"/>
      <w:r w:rsidRPr="00B46694">
        <w:rPr>
          <w:rFonts w:cstheme="minorHAnsi"/>
          <w:color w:val="FF0000"/>
          <w:sz w:val="16"/>
          <w:szCs w:val="16"/>
        </w:rPr>
        <w:t>İslamdı</w:t>
      </w:r>
      <w:proofErr w:type="spellEnd"/>
      <w:r w:rsidRPr="00B46694">
        <w:rPr>
          <w:rFonts w:cstheme="minorHAnsi"/>
          <w:color w:val="FF0000"/>
          <w:sz w:val="16"/>
          <w:szCs w:val="16"/>
        </w:rPr>
        <w:t xml:space="preserve"> </w:t>
      </w:r>
      <w:r w:rsidRPr="000D4978">
        <w:rPr>
          <w:rFonts w:cstheme="minorHAnsi"/>
          <w:sz w:val="16"/>
          <w:szCs w:val="16"/>
        </w:rPr>
        <w:t xml:space="preserve">     B</w:t>
      </w:r>
      <w:proofErr w:type="gramEnd"/>
      <w:r w:rsidRPr="000D4978">
        <w:rPr>
          <w:rFonts w:cstheme="minorHAnsi"/>
          <w:sz w:val="16"/>
          <w:szCs w:val="16"/>
        </w:rPr>
        <w:t xml:space="preserve">) Güzeldi     C) Kur’an’dı </w:t>
      </w:r>
      <w:r w:rsidRPr="000D4978">
        <w:rPr>
          <w:rFonts w:cstheme="minorHAnsi"/>
          <w:sz w:val="16"/>
          <w:szCs w:val="16"/>
        </w:rPr>
        <w:tab/>
        <w:t xml:space="preserve">    D) Farklıydı</w:t>
      </w:r>
    </w:p>
    <w:p w14:paraId="5F0E3729" w14:textId="77777777" w:rsidR="00B46694" w:rsidRPr="000D4978" w:rsidRDefault="00B46694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1E66921F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600077CA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7</w:t>
      </w:r>
      <w:r w:rsidR="007429E9" w:rsidRPr="000D4978">
        <w:rPr>
          <w:rFonts w:cstheme="minorHAnsi"/>
          <w:b/>
          <w:bCs/>
          <w:sz w:val="16"/>
          <w:szCs w:val="16"/>
        </w:rPr>
        <w:t>. Hangisi Kur’an’da geçen kıssaların anlatılmasının doğrudan amaçları arasında yer almaz?</w:t>
      </w:r>
    </w:p>
    <w:p w14:paraId="0D0079FF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A) Geçmiş toplumlardan haber vermek</w:t>
      </w:r>
    </w:p>
    <w:p w14:paraId="6654D78B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B) İnsanlara doğru yolu göstermek</w:t>
      </w:r>
    </w:p>
    <w:p w14:paraId="5FDDDA44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C) İnsanları uyarmak</w:t>
      </w:r>
    </w:p>
    <w:p w14:paraId="5D0B5CAF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 xml:space="preserve">D) </w:t>
      </w:r>
      <w:r w:rsidRPr="00B46694">
        <w:rPr>
          <w:rFonts w:cstheme="minorHAnsi"/>
          <w:color w:val="FF0000"/>
          <w:sz w:val="16"/>
          <w:szCs w:val="16"/>
        </w:rPr>
        <w:t>İbadetlerin nasıl yapıldığını anlatmak</w:t>
      </w:r>
    </w:p>
    <w:p w14:paraId="17EF9AB1" w14:textId="2EA8AF6D" w:rsidR="007429E9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185EB062" w14:textId="77777777" w:rsidR="00B46694" w:rsidRPr="000D4978" w:rsidRDefault="00B46694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5E0E281B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8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>“</w:t>
      </w:r>
      <w:proofErr w:type="spellStart"/>
      <w:r w:rsidR="007429E9" w:rsidRPr="000D4978">
        <w:rPr>
          <w:rFonts w:cstheme="minorHAnsi"/>
          <w:sz w:val="16"/>
          <w:szCs w:val="16"/>
        </w:rPr>
        <w:t>Andolsun</w:t>
      </w:r>
      <w:proofErr w:type="spellEnd"/>
      <w:r w:rsidR="007429E9" w:rsidRPr="000D4978">
        <w:rPr>
          <w:rFonts w:cstheme="minorHAnsi"/>
          <w:sz w:val="16"/>
          <w:szCs w:val="16"/>
        </w:rPr>
        <w:t xml:space="preserve"> ki geçmiş peygamberlerin ve ümmetlerinin kıssalarında akıl sahipleri için pek çok ibretler</w:t>
      </w:r>
    </w:p>
    <w:p w14:paraId="6025694D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proofErr w:type="gramStart"/>
      <w:r w:rsidRPr="000D4978">
        <w:rPr>
          <w:rFonts w:cstheme="minorHAnsi"/>
          <w:sz w:val="16"/>
          <w:szCs w:val="16"/>
        </w:rPr>
        <w:t>vardır</w:t>
      </w:r>
      <w:proofErr w:type="gramEnd"/>
      <w:r w:rsidRPr="000D4978">
        <w:rPr>
          <w:rFonts w:cstheme="minorHAnsi"/>
          <w:sz w:val="16"/>
          <w:szCs w:val="16"/>
        </w:rPr>
        <w:t xml:space="preserve">.” </w:t>
      </w:r>
      <w:r w:rsidRPr="000D4978">
        <w:rPr>
          <w:rFonts w:cstheme="minorHAnsi"/>
          <w:b/>
          <w:bCs/>
          <w:sz w:val="16"/>
          <w:szCs w:val="16"/>
        </w:rPr>
        <w:t>(Yusuf/111)</w:t>
      </w:r>
    </w:p>
    <w:p w14:paraId="1645927B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Bu ayetten hangisi çıkarılamaz?</w:t>
      </w:r>
    </w:p>
    <w:p w14:paraId="0611348E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 xml:space="preserve">A) </w:t>
      </w:r>
      <w:r w:rsidRPr="00B46694">
        <w:rPr>
          <w:rFonts w:cstheme="minorHAnsi"/>
          <w:color w:val="FF0000"/>
          <w:sz w:val="16"/>
          <w:szCs w:val="16"/>
        </w:rPr>
        <w:t>Kur’an’da ibadetler anlatılmıştır.</w:t>
      </w:r>
    </w:p>
    <w:p w14:paraId="5D19E415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B) Kıssalar ders vermek içindir.</w:t>
      </w:r>
    </w:p>
    <w:p w14:paraId="454FD1D2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C) Kur’an geçmiş milletlerden bahseder.</w:t>
      </w:r>
    </w:p>
    <w:p w14:paraId="2231371D" w14:textId="77FECAEC" w:rsidR="007429E9" w:rsidRDefault="007429E9" w:rsidP="007429E9">
      <w:pPr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D) Akıl sahipleri Kur’an’dan ders alırlar.</w:t>
      </w:r>
    </w:p>
    <w:p w14:paraId="04BBAB56" w14:textId="77777777" w:rsidR="00B46694" w:rsidRPr="000D4978" w:rsidRDefault="00B46694" w:rsidP="007429E9">
      <w:pPr>
        <w:rPr>
          <w:rFonts w:cstheme="minorHAnsi"/>
          <w:sz w:val="16"/>
          <w:szCs w:val="16"/>
        </w:rPr>
      </w:pPr>
    </w:p>
    <w:p w14:paraId="551C147F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9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>Ali, öğretmeni Aslı Hanıma; Hz. İbrahim ve kavmi hakkında sorular sormaktadır.</w:t>
      </w:r>
    </w:p>
    <w:p w14:paraId="314B387C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Öğretmeni Ali’nin sorduğu soruya cevap vermek için, Kur’an’ın ana konularından hangisine dair ayetlerden faydalanmalıdır?</w:t>
      </w:r>
    </w:p>
    <w:p w14:paraId="2DC2B98D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 xml:space="preserve">A) Ahlak </w:t>
      </w:r>
      <w:r w:rsidRPr="000D4978">
        <w:rPr>
          <w:rFonts w:cstheme="minorHAnsi"/>
          <w:sz w:val="16"/>
          <w:szCs w:val="16"/>
        </w:rPr>
        <w:tab/>
        <w:t xml:space="preserve">     B) </w:t>
      </w:r>
      <w:proofErr w:type="gramStart"/>
      <w:r w:rsidRPr="000D4978">
        <w:rPr>
          <w:rFonts w:cstheme="minorHAnsi"/>
          <w:sz w:val="16"/>
          <w:szCs w:val="16"/>
        </w:rPr>
        <w:t>İnanç     C</w:t>
      </w:r>
      <w:proofErr w:type="gramEnd"/>
      <w:r w:rsidRPr="000D4978">
        <w:rPr>
          <w:rFonts w:cstheme="minorHAnsi"/>
          <w:sz w:val="16"/>
          <w:szCs w:val="16"/>
        </w:rPr>
        <w:t xml:space="preserve">) İbadet </w:t>
      </w:r>
      <w:r w:rsidRPr="000D4978">
        <w:rPr>
          <w:rFonts w:cstheme="minorHAnsi"/>
          <w:sz w:val="16"/>
          <w:szCs w:val="16"/>
        </w:rPr>
        <w:tab/>
        <w:t xml:space="preserve">D) </w:t>
      </w:r>
      <w:r w:rsidRPr="00B46694">
        <w:rPr>
          <w:rFonts w:cstheme="minorHAnsi"/>
          <w:color w:val="FF0000"/>
          <w:sz w:val="16"/>
          <w:szCs w:val="16"/>
        </w:rPr>
        <w:t>Kıssalar</w:t>
      </w:r>
    </w:p>
    <w:p w14:paraId="22551B29" w14:textId="6DA90FC9" w:rsidR="007429E9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09CF7D18" w14:textId="77777777" w:rsidR="00B46694" w:rsidRPr="000D4978" w:rsidRDefault="00B46694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35FFAB91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10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>Serkan, okul panosuna Kur’an’ın ana konularına dair örnek ayetler yazmakla görevlendirilmiştir.</w:t>
      </w:r>
    </w:p>
    <w:p w14:paraId="2C65B1F1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Serkan’ın okul panosuna yazacağı ayetler aşağıdaki konulardan hangisine ait olamaz?</w:t>
      </w:r>
    </w:p>
    <w:p w14:paraId="54684357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A) İnanç esasları</w:t>
      </w:r>
      <w:r w:rsidRPr="000D4978">
        <w:rPr>
          <w:rFonts w:cstheme="minorHAnsi"/>
          <w:sz w:val="16"/>
          <w:szCs w:val="16"/>
        </w:rPr>
        <w:tab/>
      </w:r>
      <w:r w:rsidRPr="000D4978">
        <w:rPr>
          <w:rFonts w:cstheme="minorHAnsi"/>
          <w:sz w:val="16"/>
          <w:szCs w:val="16"/>
        </w:rPr>
        <w:tab/>
        <w:t>B) İbadet konuları</w:t>
      </w:r>
    </w:p>
    <w:p w14:paraId="3EEC43D0" w14:textId="612AB07C" w:rsidR="00881AE2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C) Ahlak kuralları</w:t>
      </w:r>
      <w:r w:rsidRPr="000D4978">
        <w:rPr>
          <w:rFonts w:cstheme="minorHAnsi"/>
          <w:sz w:val="16"/>
          <w:szCs w:val="16"/>
        </w:rPr>
        <w:tab/>
      </w:r>
      <w:r w:rsidRPr="000D4978">
        <w:rPr>
          <w:rFonts w:cstheme="minorHAnsi"/>
          <w:sz w:val="16"/>
          <w:szCs w:val="16"/>
        </w:rPr>
        <w:tab/>
        <w:t xml:space="preserve">D) </w:t>
      </w:r>
      <w:r w:rsidRPr="00B46694">
        <w:rPr>
          <w:rFonts w:cstheme="minorHAnsi"/>
          <w:color w:val="FF0000"/>
          <w:sz w:val="16"/>
          <w:szCs w:val="16"/>
        </w:rPr>
        <w:t>Geleceğe dair haberler</w:t>
      </w:r>
    </w:p>
    <w:p w14:paraId="3DC17AE9" w14:textId="6E967F6C" w:rsidR="00881AE2" w:rsidRDefault="00881AE2">
      <w:pPr>
        <w:rPr>
          <w:rFonts w:cstheme="minorHAnsi"/>
          <w:color w:val="FF0000"/>
          <w:sz w:val="16"/>
          <w:szCs w:val="16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0944" behindDoc="0" locked="0" layoutInCell="1" allowOverlap="1" wp14:anchorId="3ADCEAB6" wp14:editId="161DC065">
            <wp:simplePos x="0" y="0"/>
            <wp:positionH relativeFrom="page">
              <wp:posOffset>-1595128</wp:posOffset>
            </wp:positionH>
            <wp:positionV relativeFrom="paragraph">
              <wp:posOffset>647072</wp:posOffset>
            </wp:positionV>
            <wp:extent cx="10719451" cy="7559643"/>
            <wp:effectExtent l="0" t="952" r="4762" b="4763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21667" cy="7561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FF0000"/>
          <w:sz w:val="16"/>
          <w:szCs w:val="16"/>
        </w:rPr>
        <w:br w:type="page"/>
      </w:r>
    </w:p>
    <w:p w14:paraId="5B016FCB" w14:textId="63867E86" w:rsidR="007429E9" w:rsidRPr="000D4978" w:rsidRDefault="00881AE2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bookmarkStart w:id="1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B10EAD6" wp14:editId="7E1D77A0">
                <wp:simplePos x="0" y="0"/>
                <wp:positionH relativeFrom="page">
                  <wp:posOffset>-38100</wp:posOffset>
                </wp:positionH>
                <wp:positionV relativeFrom="paragraph">
                  <wp:posOffset>-792480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0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3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A29FB" w14:textId="77777777" w:rsidR="000D4978" w:rsidRPr="00501EC5" w:rsidRDefault="000D4978" w:rsidP="000D497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0EAD6" id="Grup 11" o:spid="_x0000_s1059" style="position:absolute;margin-left:-3pt;margin-top:-62.4pt;width:598.1pt;height:840.15pt;z-index:25172684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r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s0giTzHcKq8szdqAHUV8Jftmf8F2fgJ+z14hufh58GPD7eP9es2aO+ure7EOm2kg&#10;OCnm4ZpmBHIQbR/fyCK+W7//AIOM/wBqKe5aTTvg14Mt4v4Y5PtMhH47x/Kvn8VxPkuFqOnKpdre&#10;yb/HY/aOH/o/+KXEWAjjKGC9nTkrx9pOMG09nyt8yT6XSutVofsjRX40/wDERZ+1d/0SfwT/AN+b&#10;n/47R/xEWftXf9En8E/9+bn/AOO1z/64ZH/M/wDwFnu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GOTSAZGA1OooAb5fOc0u3HSlooAQrk80oAHS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IB600p6GnUUAJsHeg&#10;oO1LRQA3BTmjzPanEA9aTavpQAoOR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NigBaKQFmO1V3H2qVLHUH6WM34RGjQCO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hiQOBTdzE4C8+lADqKsQ6Rqs4zHYSfVlx/&#10;Opf+Ee1j/nzP/fQ/xo5o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xnqKKKADp0FIFw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m1fSlooAbJ&#10;BDMnlyxKynqrLkGlVVRQiLgDgAdqWigAooooAKKKKACiiigAooooAKKKKACiiigAooooAKKKKACi&#10;iigAooooAKKKKACiiigAooooAKKKKACiiigAooooAKKKKACiiigAooooAKKKKACiiigAooooAKKK&#10;KACiiigAooooAKKKKACiiigAooooAKKKKACiiigAooooAKCAeCKKKAE2r6UoG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" o:spid="_x0000_s106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">
                  <v:imagedata r:id="rId19" o:title=""/>
                  <v:path arrowok="t"/>
                </v:shape>
                <v:oval id="Oval 13" o:spid="_x0000_s1061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62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63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64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65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66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67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68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69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F6A29FB" w14:textId="77777777" w:rsidR="000D4978" w:rsidRPr="00501EC5" w:rsidRDefault="000D4978" w:rsidP="000D497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1"/>
    </w:p>
    <w:p w14:paraId="08F248ED" w14:textId="6691183A" w:rsidR="009E31C7" w:rsidRDefault="009E31C7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675B52CB" w14:textId="3B321AD8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2808CBA3" w14:textId="7478FD22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60940825" w14:textId="6AD779F0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4658E19D" w14:textId="5AD42F1B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19200E4E" w14:textId="7DD18499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69D8DF9C" w14:textId="40075198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73D1F999" w14:textId="59616A6D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093CBD94" w14:textId="7A419268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409A9019" w14:textId="0496F3B7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2E1064C9" w14:textId="191F5EDA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38894569" w14:textId="77777777" w:rsidR="000D4978" w:rsidRPr="009E31C7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51E44EB7" w14:textId="77777777" w:rsidR="00D501AB" w:rsidRDefault="00D501AB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EAC992C" w14:textId="77777777" w:rsidR="002B794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DFB2E09" w14:textId="200FF544" w:rsidR="000D4978" w:rsidRDefault="000D4978" w:rsidP="000A1EF0">
      <w:pPr>
        <w:spacing w:after="0" w:line="240" w:lineRule="auto"/>
        <w:rPr>
          <w:rFonts w:cs="Calibri"/>
          <w:color w:val="FF0000"/>
        </w:rPr>
      </w:pPr>
      <w:r>
        <w:rPr>
          <w:rFonts w:cs="Calibri"/>
          <w:color w:val="FF0000"/>
        </w:rPr>
        <w:t xml:space="preserve"> </w:t>
      </w:r>
    </w:p>
    <w:p w14:paraId="1F40E8A1" w14:textId="77777777" w:rsidR="000D4978" w:rsidRDefault="000D4978">
      <w:pPr>
        <w:rPr>
          <w:rFonts w:cs="Calibri"/>
          <w:color w:val="FF0000"/>
        </w:rPr>
      </w:pPr>
      <w:r>
        <w:rPr>
          <w:rFonts w:cs="Calibri"/>
          <w:color w:val="FF0000"/>
        </w:rPr>
        <w:br w:type="page"/>
      </w:r>
    </w:p>
    <w:p w14:paraId="62F65B0D" w14:textId="569891ED" w:rsidR="002B7944" w:rsidRPr="008D43D4" w:rsidRDefault="000D4978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28896" behindDoc="0" locked="0" layoutInCell="1" allowOverlap="1" wp14:anchorId="362315A7" wp14:editId="37733367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7711651" cy="10902599"/>
            <wp:effectExtent l="0" t="0" r="381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B7944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1C2B9" w14:textId="77777777" w:rsidR="00111CFA" w:rsidRDefault="00111CFA" w:rsidP="000D4978">
      <w:pPr>
        <w:spacing w:after="0" w:line="240" w:lineRule="auto"/>
      </w:pPr>
      <w:r>
        <w:separator/>
      </w:r>
    </w:p>
  </w:endnote>
  <w:endnote w:type="continuationSeparator" w:id="0">
    <w:p w14:paraId="3BD70245" w14:textId="77777777" w:rsidR="00111CFA" w:rsidRDefault="00111CFA" w:rsidP="000D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UHWAZ+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altName w:val="Times New Roman"/>
    <w:charset w:val="A2"/>
    <w:family w:val="swiss"/>
    <w:pitch w:val="variable"/>
    <w:sig w:usb0="E00002FF" w:usb1="5000205B" w:usb2="00000000" w:usb3="00000000" w:csb0="0000009F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541236"/>
  <w:bookmarkStart w:id="10" w:name="_Hlk125541237"/>
  <w:p w14:paraId="7A489A7B" w14:textId="77777777" w:rsidR="000D4978" w:rsidRDefault="000D4978" w:rsidP="000D497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5B689A" wp14:editId="23C8C8F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92CFE4" w14:textId="77777777" w:rsidR="000D4978" w:rsidRPr="001016DC" w:rsidRDefault="000D4978" w:rsidP="000D497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E5B689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70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7192CFE4" w14:textId="77777777" w:rsidR="000D4978" w:rsidRPr="001016DC" w:rsidRDefault="000D4978" w:rsidP="000D497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8D29095" wp14:editId="710190B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419046F" wp14:editId="2ECBF54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p w14:paraId="53C19CC3" w14:textId="77777777" w:rsidR="000D4978" w:rsidRDefault="000D49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50E03" w14:textId="77777777" w:rsidR="00111CFA" w:rsidRDefault="00111CFA" w:rsidP="000D4978">
      <w:pPr>
        <w:spacing w:after="0" w:line="240" w:lineRule="auto"/>
      </w:pPr>
      <w:r>
        <w:separator/>
      </w:r>
    </w:p>
  </w:footnote>
  <w:footnote w:type="continuationSeparator" w:id="0">
    <w:p w14:paraId="5DADA522" w14:textId="77777777" w:rsidR="00111CFA" w:rsidRDefault="00111CFA" w:rsidP="000D4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"/>
  </w:num>
  <w:num w:numId="33">
    <w:abstractNumId w:val="1"/>
  </w:num>
  <w:num w:numId="34">
    <w:abstractNumId w:val="8"/>
  </w:num>
  <w:num w:numId="35">
    <w:abstractNumId w:val="4"/>
  </w:num>
  <w:num w:numId="36">
    <w:abstractNumId w:val="0"/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0166"/>
    <w:rsid w:val="00001D2C"/>
    <w:rsid w:val="0000303E"/>
    <w:rsid w:val="00054486"/>
    <w:rsid w:val="000718B7"/>
    <w:rsid w:val="000A1EF0"/>
    <w:rsid w:val="000A2B32"/>
    <w:rsid w:val="000A6365"/>
    <w:rsid w:val="000D4978"/>
    <w:rsid w:val="000F2BCA"/>
    <w:rsid w:val="00111CFA"/>
    <w:rsid w:val="001C3B80"/>
    <w:rsid w:val="001D57BE"/>
    <w:rsid w:val="00232D1D"/>
    <w:rsid w:val="00255E3B"/>
    <w:rsid w:val="0027154F"/>
    <w:rsid w:val="002B7944"/>
    <w:rsid w:val="002C1C38"/>
    <w:rsid w:val="00310F9D"/>
    <w:rsid w:val="00314665"/>
    <w:rsid w:val="0038090A"/>
    <w:rsid w:val="00390A81"/>
    <w:rsid w:val="003957B1"/>
    <w:rsid w:val="003D0AE6"/>
    <w:rsid w:val="003D42D3"/>
    <w:rsid w:val="00401657"/>
    <w:rsid w:val="00426B9F"/>
    <w:rsid w:val="004578EE"/>
    <w:rsid w:val="00476374"/>
    <w:rsid w:val="004819FD"/>
    <w:rsid w:val="00495D75"/>
    <w:rsid w:val="00497E71"/>
    <w:rsid w:val="004D7905"/>
    <w:rsid w:val="0050745E"/>
    <w:rsid w:val="00537EA3"/>
    <w:rsid w:val="00540191"/>
    <w:rsid w:val="005411B0"/>
    <w:rsid w:val="0059517C"/>
    <w:rsid w:val="00595251"/>
    <w:rsid w:val="005B465A"/>
    <w:rsid w:val="005B4A11"/>
    <w:rsid w:val="005B716B"/>
    <w:rsid w:val="005C47C8"/>
    <w:rsid w:val="005D58BB"/>
    <w:rsid w:val="005E0E37"/>
    <w:rsid w:val="005F2632"/>
    <w:rsid w:val="005F3507"/>
    <w:rsid w:val="00605CED"/>
    <w:rsid w:val="00607B95"/>
    <w:rsid w:val="00636BC5"/>
    <w:rsid w:val="006871B2"/>
    <w:rsid w:val="006A1847"/>
    <w:rsid w:val="006B0CA3"/>
    <w:rsid w:val="006B2433"/>
    <w:rsid w:val="00707FFC"/>
    <w:rsid w:val="00714F08"/>
    <w:rsid w:val="007429E9"/>
    <w:rsid w:val="0077448E"/>
    <w:rsid w:val="007841BD"/>
    <w:rsid w:val="007B2670"/>
    <w:rsid w:val="007F45DE"/>
    <w:rsid w:val="00801789"/>
    <w:rsid w:val="00827435"/>
    <w:rsid w:val="00866749"/>
    <w:rsid w:val="00867EB3"/>
    <w:rsid w:val="00881AE2"/>
    <w:rsid w:val="008C29B9"/>
    <w:rsid w:val="008C5BBE"/>
    <w:rsid w:val="008D43D4"/>
    <w:rsid w:val="0092235A"/>
    <w:rsid w:val="009336E0"/>
    <w:rsid w:val="009441AD"/>
    <w:rsid w:val="00956A34"/>
    <w:rsid w:val="0098052E"/>
    <w:rsid w:val="00982AF2"/>
    <w:rsid w:val="009E31C7"/>
    <w:rsid w:val="009F7F2E"/>
    <w:rsid w:val="00A0559F"/>
    <w:rsid w:val="00A754CD"/>
    <w:rsid w:val="00A80AE1"/>
    <w:rsid w:val="00A83480"/>
    <w:rsid w:val="00A92366"/>
    <w:rsid w:val="00AD3F1A"/>
    <w:rsid w:val="00B46694"/>
    <w:rsid w:val="00B67338"/>
    <w:rsid w:val="00BC0CF0"/>
    <w:rsid w:val="00BD59AC"/>
    <w:rsid w:val="00C23134"/>
    <w:rsid w:val="00C27595"/>
    <w:rsid w:val="00C75634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93959"/>
    <w:rsid w:val="00DB5596"/>
    <w:rsid w:val="00DB6FB8"/>
    <w:rsid w:val="00E71579"/>
    <w:rsid w:val="00E912EB"/>
    <w:rsid w:val="00EB3584"/>
    <w:rsid w:val="00EE7729"/>
    <w:rsid w:val="00F34887"/>
    <w:rsid w:val="00F630C1"/>
    <w:rsid w:val="00F82205"/>
    <w:rsid w:val="00F9093C"/>
    <w:rsid w:val="00F948B6"/>
    <w:rsid w:val="00FD3BAA"/>
    <w:rsid w:val="00FE6B77"/>
    <w:rsid w:val="00FF4DDB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57803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character" w:customStyle="1" w:styleId="A31">
    <w:name w:val="A3+1"/>
    <w:uiPriority w:val="99"/>
    <w:rsid w:val="004D7905"/>
    <w:rPr>
      <w:rFonts w:cs="EUHWAZ+Helvetica-Oblique"/>
      <w:color w:val="221E1F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D4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4978"/>
  </w:style>
  <w:style w:type="paragraph" w:styleId="AltBilgi">
    <w:name w:val="footer"/>
    <w:basedOn w:val="Normal"/>
    <w:link w:val="AltBilgiChar"/>
    <w:uiPriority w:val="99"/>
    <w:unhideWhenUsed/>
    <w:rsid w:val="000D4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4978"/>
  </w:style>
  <w:style w:type="table" w:styleId="TabloKlavuzu">
    <w:name w:val="Table Grid"/>
    <w:basedOn w:val="NormalTablo"/>
    <w:uiPriority w:val="39"/>
    <w:unhideWhenUsed/>
    <w:rsid w:val="000D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0D497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0D497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9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146</TotalTime>
  <Pages>5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49</cp:revision>
  <dcterms:created xsi:type="dcterms:W3CDTF">2014-12-21T12:55:00Z</dcterms:created>
  <dcterms:modified xsi:type="dcterms:W3CDTF">2023-02-06T13:04:00Z</dcterms:modified>
</cp:coreProperties>
</file>