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-380696</wp:posOffset>
                </wp:positionV>
                <wp:extent cx="3503295" cy="818984"/>
                <wp:effectExtent l="0" t="0" r="0" b="635"/>
                <wp:wrapNone/>
                <wp:docPr id="8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818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Pr="006809A4" w:rsidRDefault="00CB6C62" w:rsidP="004A07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……………………</w:t>
                            </w:r>
                            <w:proofErr w:type="gramEnd"/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712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İlkokulu</w:t>
                            </w:r>
                          </w:p>
                          <w:p w:rsidR="00CB6C62" w:rsidRPr="006809A4" w:rsidRDefault="00A80AE1" w:rsidP="004A07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……………………</w:t>
                            </w:r>
                            <w:proofErr w:type="gramEnd"/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Eğitim Öğretim Yılı</w:t>
                            </w:r>
                          </w:p>
                          <w:p w:rsidR="00CB6C62" w:rsidRPr="006809A4" w:rsidRDefault="005B465A" w:rsidP="004A07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 Sınıf Din Kültürü ve Ahlak Bilgisi Dersi</w:t>
                            </w:r>
                          </w:p>
                          <w:p w:rsidR="00CB6C62" w:rsidRPr="006809A4" w:rsidRDefault="00CB6C62" w:rsidP="004A07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727F0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 Dönem I</w:t>
                            </w:r>
                            <w:r w:rsidR="005401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 Yazılı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88.8pt;margin-top:-30pt;width:275.8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jDtw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" filled="f" stroked="f">
                <v:textbox>
                  <w:txbxContent>
                    <w:p w:rsidR="00CB6C62" w:rsidRPr="006809A4" w:rsidRDefault="00CB6C62" w:rsidP="004A070C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</w:t>
                      </w:r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……………………</w:t>
                      </w:r>
                      <w:proofErr w:type="gramEnd"/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2712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İlkokulu</w:t>
                      </w:r>
                    </w:p>
                    <w:p w:rsidR="00CB6C62" w:rsidRPr="006809A4" w:rsidRDefault="00A80AE1" w:rsidP="004A070C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……………………</w:t>
                      </w:r>
                      <w:proofErr w:type="gramEnd"/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Eğitim Öğretim Yılı</w:t>
                      </w:r>
                    </w:p>
                    <w:p w:rsidR="00CB6C62" w:rsidRPr="006809A4" w:rsidRDefault="005B465A" w:rsidP="004A070C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 Sınıf Din Kültürü ve Ahlak Bilgisi Dersi</w:t>
                      </w:r>
                    </w:p>
                    <w:p w:rsidR="00CB6C62" w:rsidRPr="006809A4" w:rsidRDefault="00CB6C62" w:rsidP="004A070C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</w:t>
                      </w:r>
                      <w:r w:rsidR="00727F0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</w:t>
                      </w:r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 Dönem I</w:t>
                      </w:r>
                      <w:r w:rsidR="005401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</w:t>
                      </w:r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 Yazılı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-539115</wp:posOffset>
                </wp:positionV>
                <wp:extent cx="6875780" cy="1673225"/>
                <wp:effectExtent l="1270" t="0" r="0" b="4445"/>
                <wp:wrapNone/>
                <wp:docPr id="8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Default="00CB6C62" w:rsidP="00CB6C6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761312" cy="1224951"/>
                                  <wp:effectExtent l="19050" t="0" r="1438" b="0"/>
                                  <wp:docPr id="43" name="Resim 1" descr="C:\Documents and Settings\fb\Desktop\YT-GRAPHİCS\ham\Kopyası ribbon3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Desktop\YT-GRAPHİCS\ham\Kopyası ribbon34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8480" cy="1224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40pt;margin-top:-42.45pt;width:541.4pt;height:1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JXtQ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" filled="f" stroked="f">
                <v:textbox inset="0,0,0">
                  <w:txbxContent>
                    <w:p w:rsidR="00CB6C62" w:rsidRDefault="00CB6C62" w:rsidP="00CB6C6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761312" cy="1224951"/>
                            <wp:effectExtent l="19050" t="0" r="1438" b="0"/>
                            <wp:docPr id="43" name="Resim 1" descr="C:\Documents and Settings\fb\Desktop\YT-GRAPHİCS\ham\Kopyası ribbon3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fb\Desktop\YT-GRAPHİCS\ham\Kopyası ribbon34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8480" cy="1224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8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1" o:spid="_x0000_s1028" type="#_x0000_t120" style="position:absolute;margin-left:467.5pt;margin-top:11.05pt;width:28.3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" fillcolor="#c6d9f1 [671]" stroked="f"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122555</wp:posOffset>
                </wp:positionV>
                <wp:extent cx="2160270" cy="360045"/>
                <wp:effectExtent l="12700" t="11430" r="17780" b="9525"/>
                <wp:wrapNone/>
                <wp:docPr id="8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82015" w:rsidRDefault="00CB6C62" w:rsidP="00CB6C62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Hepinize Başarılar…</w:t>
                            </w:r>
                          </w:p>
                          <w:p w:rsidR="00CB6C62" w:rsidRPr="006809A4" w:rsidRDefault="00CB6C62" w:rsidP="00CB6C6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09A4">
                              <w:rPr>
                                <w:sz w:val="18"/>
                                <w:szCs w:val="18"/>
                              </w:rPr>
                              <w:t>Dkab</w:t>
                            </w:r>
                            <w:proofErr w:type="spellEnd"/>
                            <w:r w:rsidRPr="006809A4">
                              <w:rPr>
                                <w:sz w:val="18"/>
                                <w:szCs w:val="18"/>
                              </w:rPr>
                              <w:t xml:space="preserve"> Öğretmeni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" o:spid="_x0000_s1029" type="#_x0000_t176" style="position:absolute;margin-left:317.15pt;margin-top:9.65pt;width:170.1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" fillcolor="#c6d9f1 [671]" strokecolor="#4bacc6 [3208]" strokeweight="1.5pt">
                <v:shadow color="#868686"/>
                <v:textbox inset=",.3mm,,.3mm">
                  <w:txbxContent>
                    <w:p w:rsidR="00CB6C62" w:rsidRPr="00F82015" w:rsidRDefault="00CB6C62" w:rsidP="00CB6C62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Hepinize Başarılar…</w:t>
                      </w:r>
                    </w:p>
                    <w:p w:rsidR="00CB6C62" w:rsidRPr="006809A4" w:rsidRDefault="00CB6C62" w:rsidP="00CB6C6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  <w:r w:rsidRPr="006809A4">
                        <w:rPr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809A4">
                        <w:rPr>
                          <w:sz w:val="18"/>
                          <w:szCs w:val="18"/>
                        </w:rPr>
                        <w:t>Dkab</w:t>
                      </w:r>
                      <w:proofErr w:type="spellEnd"/>
                      <w:r w:rsidRPr="006809A4">
                        <w:rPr>
                          <w:sz w:val="18"/>
                          <w:szCs w:val="18"/>
                        </w:rPr>
                        <w:t xml:space="preserve">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130810</wp:posOffset>
                </wp:positionV>
                <wp:extent cx="4581525" cy="356870"/>
                <wp:effectExtent l="10795" t="10160" r="17780" b="13970"/>
                <wp:wrapNone/>
                <wp:docPr id="7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35687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82015" w:rsidRDefault="00CB6C62" w:rsidP="00CB65BF">
                            <w:pPr>
                              <w:shd w:val="clear" w:color="auto" w:fill="FFFFFF" w:themeFill="background1"/>
                              <w:spacing w:before="12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……………………………..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Soyadı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………………………..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Sınıfı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Puan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30" type="#_x0000_t176" style="position:absolute;margin-left:-40pt;margin-top:10.3pt;width:360.75pt;height: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" fillcolor="#eeece1 [3214]" strokecolor="#4bacc6 [3208]" strokeweight="1.5pt">
                <v:shadow color="#868686"/>
                <v:textbox>
                  <w:txbxContent>
                    <w:p w:rsidR="00CB6C62" w:rsidRPr="00F82015" w:rsidRDefault="00CB6C62" w:rsidP="00CB65BF">
                      <w:pPr>
                        <w:shd w:val="clear" w:color="auto" w:fill="FFFFFF" w:themeFill="background1"/>
                        <w:spacing w:before="120" w:after="0"/>
                        <w:rPr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Soyadı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Sınıfı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Puan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b/>
                          <w:sz w:val="18"/>
                          <w:szCs w:val="18"/>
                        </w:rPr>
                        <w:t>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" fillcolor="#f79646 [3209]">
                <v:textbox inset=",.3mm">
                  <w:txbxContent>
                    <w:p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proofErr w:type="spellStart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>Salli</w:t>
                            </w:r>
                            <w:proofErr w:type="spellEnd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>Duası</w:t>
                            </w:r>
                            <w:r w:rsidR="00043DDA">
                              <w:rPr>
                                <w:b/>
                                <w:sz w:val="18"/>
                                <w:szCs w:val="18"/>
                              </w:rPr>
                              <w:t>’</w:t>
                            </w:r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>nın</w:t>
                            </w:r>
                            <w:proofErr w:type="spellEnd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>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2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" fillcolor="#8064a2 [3207]" strokecolor="#f2f2f2 [3041]" strokeweight="1pt">
                <v:shadow on="t" color="#3f3151 [1607]" opacity=".5" offset="1pt"/>
                <v:textbox>
                  <w:txbxContent>
                    <w:p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proofErr w:type="spellStart"/>
                      <w:r w:rsidR="006C077E">
                        <w:rPr>
                          <w:b/>
                          <w:sz w:val="18"/>
                          <w:szCs w:val="18"/>
                        </w:rPr>
                        <w:t>Salli</w:t>
                      </w:r>
                      <w:proofErr w:type="spellEnd"/>
                      <w:r w:rsidR="006C077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C077E">
                        <w:rPr>
                          <w:b/>
                          <w:sz w:val="18"/>
                          <w:szCs w:val="18"/>
                        </w:rPr>
                        <w:t>Duası</w:t>
                      </w:r>
                      <w:r w:rsidR="00043DDA">
                        <w:rPr>
                          <w:b/>
                          <w:sz w:val="18"/>
                          <w:szCs w:val="18"/>
                        </w:rPr>
                        <w:t>’</w:t>
                      </w:r>
                      <w:r w:rsidR="006C077E">
                        <w:rPr>
                          <w:b/>
                          <w:sz w:val="18"/>
                          <w:szCs w:val="18"/>
                        </w:rPr>
                        <w:t>nın</w:t>
                      </w:r>
                      <w:proofErr w:type="spellEnd"/>
                      <w:r w:rsidR="006C077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>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7F45D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2-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3-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4-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5-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6-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CB6C62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7-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7F45DE" w:rsidRPr="007F45DE" w:rsidRDefault="007F45DE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39.35pt;margin-top:14.9pt;width:80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" fillcolor="#e5dfec [663]">
                <v:textbox inset=",2.3mm,,.3mm">
                  <w:txbxContent>
                    <w:p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1-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2-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3-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4-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5-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6-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CB6C62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7-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7F45DE" w:rsidRPr="007F45DE" w:rsidRDefault="007F45DE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Kemâ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salleyte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4" style="position:absolute;margin-left:168.55pt;margin-top:19.25pt;width:219.75pt;height:25.5pt;z-index:251712512;mso-position-horizontal:right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5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H9MAA&#10;AADbAAAADwAAAGRycy9kb3ducmV2LnhtbESPQWsCMRSE74X+h/AK3mq2hVW7GqWKgldte39sntnF&#10;zXtLkur6741Q6HGYmW+YxWrwnbpQiK2wgbdxAYq4FtuyM/D9tXudgYoJ2WInTAZuFGG1fH5aYGXl&#10;yge6HJNTGcKxQgNNSn2ldawb8hjH0hNn7yTBY8oyOG0DXjPcd/q9KCbaY8t5ocGeNg3V5+OvN7Ap&#10;y9l+u3XOyfq0xh+U8FGKMaOX4XMOKtGQ/sN/7b01MC3h8SX/AL2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pH9MAAAADbAAAADwAAAAAAAAAAAAAAAACYAgAAZHJzL2Rvd25y&#10;ZXYueG1sUEsFBgAAAAAEAAQA9QAAAIUD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6" type="#_x0000_t202" style="position:absolute;left:3993;top:1519;width:300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uYcMA&#10;AADbAAAADwAAAGRycy9kb3ducmV2LnhtbESPQUsDMRCF74L/IYzQm53Uw1bWpkUEwbYX26rnYTPu&#10;rm4mYZNtt//eFAoeH2/e9+YtVqPr1JH72HoxMJtqUCyVt63UBj4Or/ePoGIisdR5YQNnjrBa3t4s&#10;qLT+JDs+7lOtMkRiSQaalEKJGKuGHcWpDyzZ+/a9o5RlX6Pt6ZThrsMHrQt01EpuaCjwS8PV735w&#10;+Y2NHUL7+Y560OvZV/ETcItrYyZ34/MTqMRj+j++pt+sgXkBly0ZAL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zuYcMAAADbAAAADwAAAAAAAAAAAAAAAACYAgAAZHJzL2Rv&#10;d25yZXYueG1sUEsFBgAAAAAEAAQA9QAAAIgD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Kemâ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salleyte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28600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Allahümme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Salli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7" style="position:absolute;margin-left:45.4pt;margin-top:17.9pt;width:180pt;height:27.7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">
                <v:shape id="AutoShape 23" o:spid="_x0000_s1038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blMAA&#10;AADbAAAADwAAAGRycy9kb3ducmV2LnhtbESPQWsCMRSE70L/Q3iF3jRrIUW3RlGx4LVW74/NM7t0&#10;896SpLr9902h0OMwM98wq80YenWjmDphC/NZBYq4Edext3D+eJsuQKWM7LAXJgvflGCzfpissHZy&#10;53e6nbJXBcKpRgttzkOtdWpaCphmMhAX7yoxYC4yeu0i3gs89Pq5ql50wI7LQosD7VtqPk9fwcLe&#10;mMXxcPDey+66wwtKXBqx9ulx3L6CyjTm//Bf++gsGAO/X8oP0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8blMAAAADbAAAADwAAAAAAAAAAAAAAAACYAgAAZHJzL2Rvd25y&#10;ZXYueG1sUEsFBgAAAAAEAAQA9QAAAIUD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9" type="#_x0000_t202" style="position:absolute;left:3993;top:1519;width:1871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yAcMA&#10;AADbAAAADwAAAGRycy9kb3ducmV2LnhtbESPQUsDMRCF74L/IYzQm51U6CJr0yKCYNtLbdXzsBl3&#10;VzeTsMm223/fFASPjzfve/MWq9F16sh9bL0YmE01KJbK21ZqAx+H1/tHUDGRWOq8sIEzR1gtb28W&#10;VFp/knc+7lOtMkRiSQaalEKJGKuGHcWpDyzZ+/a9o5RlX6Pt6ZThrsMHrQt01EpuaCjwS8PV735w&#10;+Y2NHUL7uUM96PXsq/gJuMW1MZO78fkJVOIx/R//pd+sgXkB1y0ZALi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yAcMAAADbAAAADwAAAAAAAAAAAAAAAACYAgAAZHJzL2Rv&#10;d25yZXYueG1sUEsFBgAAAAAEAAQA9QAAAIgD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Allahümme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Salli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" fillcolor="#ccc0d9 [1303]" strokecolor="#5f497a [2407]" strokeweight="1.5pt"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</w:p>
    <w:p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245110</wp:posOffset>
                </wp:positionV>
                <wp:extent cx="1724025" cy="323850"/>
                <wp:effectExtent l="19050" t="19050" r="47625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İbrahime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41" style="position:absolute;margin-left:349.15pt;margin-top:19.3pt;width:135.75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">
                <v:shape id="AutoShape 20" o:spid="_x0000_s1042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qxcEA&#10;AADbAAAADwAAAGRycy9kb3ducmV2LnhtbESPQWsCMRSE74X+h/AKvdVsC2u3W6NUUfBabe+PzTO7&#10;dPPekqS6/nsjCB6HmfmGmS1G36sjhdgJG3idFKCIG7EdOwM/+81LBSomZIu9MBk4U4TF/PFhhrWV&#10;E3/TcZecyhCONRpoUxpqrWPTksc4kYE4ewcJHlOWwWkb8JThvtdvRTHVHjvOCy0OtGqp+dv9ewOr&#10;sqy267VzTpaHJf6ihI9SjHl+Gr8+QSUa0z18a2+tgek7XL/kH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96sXBAAAA2wAAAA8AAAAAAAAAAAAAAAAAmAIAAGRycy9kb3du&#10;cmV2LnhtbFBLBQYAAAAABAAEAPUAAACGAw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43" type="#_x0000_t202" style="position:absolute;left:3993;top:1519;width:17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JVcIA&#10;AADbAAAADwAAAGRycy9kb3ducmV2LnhtbESPwU7DMAyG70i8Q2QkbswZhwqVZdOEhMTgAmNwthrT&#10;djRO1KRbeXt8QOJo/f4/f15t5jCYE4+5j+JgubBgWJroe2kdHN4fb+7A5ELiaYjCDn44w2Z9ebGi&#10;2sezvPFpX1qjEMk1OehKSTVibjoOlBcxsWj2FcdARcexRT/SWeFhwFtrKwzUi17oKPFDx833fgqq&#10;8eyn1H+8op3sbvlZHRO+4M6566t5ew+m8Fz+l//aT95BpbL6iwIA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klVwgAAANsAAAAPAAAAAAAAAAAAAAAAAJgCAABkcnMvZG93&#10;bnJldi54bWxQSwUGAAAAAAQABAD1AAAAhwM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İbrahime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Muhammedin 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44" style="position:absolute;margin-left:44.65pt;margin-top:22.45pt;width:263.25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">
                <v:shape id="AutoShape 5" o:spid="_x0000_s1045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kbL0A&#10;AADbAAAADwAAAGRycy9kb3ducmV2LnhtbERPTWsCMRC9F/ofwhS81ayFVbs1ShULXtX2PmzG7OJm&#10;Zkmirv/eHAoeH+97sRp8p64UYitsYDIuQBHXYlt2Bn6PP+9zUDEhW+yEycCdIqyWry8LrKzceE/X&#10;Q3Iqh3Cs0ECTUl9pHeuGPMax9MSZO0nwmDIMTtuAtxzuO/1RFFPtseXc0GBPm4bq8+HiDWzKcr7b&#10;bp1zsj6t8Q8lfJZizOht+P4ClWhIT/G/e2cNzPL6/CX/AL1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03kbL0AAADbAAAADwAAAAAAAAAAAAAAAACYAgAAZHJzL2Rvd25yZXYu&#10;eG1sUEsFBgAAAAAEAAQA9QAAAIID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6" type="#_x0000_t202" style="position:absolute;left:3993;top:1519;width:340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2FcMA&#10;AADbAAAADwAAAGRycy9kb3ducmV2LnhtbESPQUsDMRCF70L/Q5iCNztZD1W2TYsUClYv2mrPw2a6&#10;u3UzCZtsu/57IwgeH2/e9+Yt16Pr1IX72HoxUMw0KJbK21ZqAx+H7d0jqJhILHVe2MA3R1ivJjdL&#10;Kq2/yjtf9qlWGSKxJANNSqFEjFXDjuLMB5bsnXzvKGXZ12h7uma46/Be6zk6aiU3NBR403D1tR9c&#10;fuPFDqH9fEM96F1xnJ8DvuLOmNvp+LQAlXhM/8d/6Wdr4KGA3y0ZALj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V2FcMAAADbAAAADwAAAAAAAAAAAAAAAACYAgAAZHJzL2Rv&#10;d25yZXYueG1sUEsFBgAAAAAEAAQA9QAAAIgD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Muhammedin 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:rsidR="00CB6C62" w:rsidRDefault="00CB6C62" w:rsidP="00CB6C62"/>
    <w:p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âli-İbrahim. 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47" style="position:absolute;margin-left:51.7pt;margin-top:2.3pt;width:220.95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">
                <v:shape id="AutoShape 11" o:spid="_x0000_s1048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XKsAA&#10;AADbAAAADwAAAGRycy9kb3ducmV2LnhtbESPQWsCMRSE70L/Q3iCN81aWLGrUVQUvNba+2PzzC5u&#10;3luSVLf/vikUehxm5htmvR18px4UYitsYD4rQBHXYlt2Bq4fp+kSVEzIFjthMvBNEbabl9EaKytP&#10;fqfHJTmVIRwrNNCk1Fdax7ohj3EmPXH2bhI8piyD0zbgM8N9p1+LYqE9tpwXGuzp0FB9v3x5A4ey&#10;XJ6PR+ec7G97/EQJb6UYMxkPuxWoREP6D/+1z9bAYg6/X/IP0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jXKsAAAADbAAAADwAAAAAAAAAAAAAAAACYAgAAZHJzL2Rvd25y&#10;ZXYueG1sUEsFBgAAAAAEAAQA9QAAAIUD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9" type="#_x0000_t202" style="position:absolute;left:3993;top:1519;width:289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+qMQA&#10;AADbAAAADwAAAGRycy9kb3ducmV2LnhtbESPQYvCMBSE7wv7H8ITvCya2kPRalpEFAVPWn/Ao3nb&#10;lm1euk3U7v56Iwgeh5n5hlnlg2nFjXrXWFYwm0YgiEurG64UXIrdZA7CeWSNrWVS8EcO8uzzY4Wp&#10;tnc+0e3sKxEg7FJUUHvfpVK6siaDbmo74uB9296gD7KvpO7xHuCmlXEUJdJgw2Ghxo42NZU/56tR&#10;MBzncbFokv1iO9vs9O9hu//6vyg1Hg3rJQhPg3+HX+2DVpDE8PwSf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/qjEAAAA2wAAAA8AAAAAAAAAAAAAAAAAmAIAAGRycy9k&#10;b3ducmV2LnhtbFBLBQYAAAAABAAEAPUAAACJAw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ve</w:t>
                        </w:r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âli-İbrahim. 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29210</wp:posOffset>
                </wp:positionV>
                <wp:extent cx="2705100" cy="323850"/>
                <wp:effectExtent l="19050" t="19050" r="38100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âli-Muhammed. 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50" style="position:absolute;margin-left:280.6pt;margin-top:2.3pt;width:213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">
                <v:shape id="AutoShape 17" o:spid="_x0000_s1051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90ssAA&#10;AADbAAAADwAAAGRycy9kb3ducmV2LnhtbESPQWsCMRSE74X+h/AK3mq2xRW7NUoVC17V9v7YPLNL&#10;N+8tSdT13zeC4HGYmW+Y+XLwnTpTiK2wgbdxAYq4FtuyM/Bz+H6dgYoJ2WInTAauFGG5eH6aY2Xl&#10;wjs675NTGcKxQgNNSn2ldawb8hjH0hNn7yjBY8oyOG0DXjLcd/q9KKbaY8t5ocGe1g3Vf/uTN7Au&#10;y9l2s3HOyeq4wl+U8FGKMaOX4esTVKIhPcL39tYamE7g9iX/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90ssAAAADbAAAADwAAAAAAAAAAAAAAAACYAgAAZHJzL2Rvd25y&#10;ZXYueG1sUEsFBgAAAAAEAAQA9QAAAIUD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52" type="#_x0000_t202" style="position:absolute;left:3993;top:1519;width:289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my8MA&#10;AADbAAAADwAAAGRycy9kb3ducmV2LnhtbESPQUsDMRCF74L/IYzQm51U6CJr0yKCYNtLbdXzsBl3&#10;VzeTsMm223/fFASPjzfve/MWq9F16sh9bL0YmE01KJbK21ZqAx+H1/tHUDGRWOq8sIEzR1gtb28W&#10;VFp/knc+7lOtMkRiSQaalEKJGKuGHcWpDyzZ+/a9o5RlX6Pt6ZThrsMHrQt01EpuaCjwS8PV735w&#10;+Y2NHUL7uUM96PXsq/gJuMW1MZO78fkJVOIx/R//pd+sgWIO1y0ZALi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my8MAAADbAAAADwAAAAAAAAAAAAAAAACYAgAAZHJzL2Rv&#10;d25yZXYueG1sUEsFBgAAAAAEAAQA9QAAAIgD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ve</w:t>
                        </w:r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âli-Muhammed. 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hamîdün-mecîd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53" style="position:absolute;margin-left:70.45pt;margin-top:13.95pt;width:180.7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">
                <v:shape id="AutoShape 8" o:spid="_x0000_s1054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0CrwA&#10;AADbAAAADwAAAGRycy9kb3ducmV2LnhtbERPTWsCMRC9F/wPYQRvNWthi65GUVHwWtveh82YXdzM&#10;LEnU7b83B6HHx/tebQbfqTuF2AobmE0LUMS12JadgZ/v4/scVEzIFjthMvBHETbr0dsKKysP/qL7&#10;OTmVQzhWaKBJqa+0jnVDHuNUeuLMXSR4TBkGp23ARw73nf4oik/tseXc0GBP+4bq6/nmDezLcn46&#10;HJxzsrvs8BclLEoxZjIetktQiYb0L365T9ZAmcfmL/kH6PUT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jrQKvAAAANsAAAAPAAAAAAAAAAAAAAAAAJgCAABkcnMvZG93bnJldi54&#10;bWxQSwUGAAAAAAQABAD1AAAAgQM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5" type="#_x0000_t202" style="position:absolute;left:3993;top:1519;width:226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mZMUA&#10;AADbAAAADwAAAGRycy9kb3ducmV2LnhtbESPzWrDMBCE74G+g9hALyGRE6iJXcuhhIQYesrPAyzW&#10;1jaxVq6l2m6fvioUchxm5hsm202mFQP1rrGsYL2KQBCXVjdcKbhdj8stCOeRNbaWScE3OdjlT7MM&#10;U21HPtNw8ZUIEHYpKqi971IpXVmTQbeyHXHwPmxv0AfZV1L3OAa4aeUmimJpsOGwUGNH+5rK++XL&#10;KJjet5tr0sSn5LDeH/VncTgtfm5KPc+nt1cQnib/CP+3C63gJYG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aZkxQAAANsAAAAPAAAAAAAAAAAAAAAAAJgCAABkcnMv&#10;ZG93bnJldi54bWxQSwUGAAAAAAQABAD1AAAAigM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hamîdün-mecîd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İnneke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56" style="position:absolute;margin-left:269.55pt;margin-top:13.2pt;width:150.7pt;height:28.9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">
                <v:shape id="AutoShape 26" o:spid="_x0000_s1057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D4MAA&#10;AADbAAAADwAAAGRycy9kb3ducmV2LnhtbESPQWsCMRSE74X+h/CE3mpWYcVujaJiwava3h+bZ3Zx&#10;896SpLr9940geBxm5htmsRp8p64UYitsYDIuQBHXYlt2Br5PX+9zUDEhW+yEycAfRVgtX18WWFm5&#10;8YGux+RUhnCs0ECTUl9pHeuGPMax9MTZO0vwmLIMTtuAtwz3nZ4WxUx7bDkvNNjTtqH6cvz1BrZl&#10;Od/vds452Zw3+IMSPkox5m00rD9BJRrSM/xo762Bcgr3L/kH6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aD4MAAAADbAAAADwAAAAAAAAAAAAAAAACYAgAAZHJzL2Rvd25y&#10;ZXYueG1sUEsFBgAAAAAEAAQA9QAAAIUD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8" type="#_x0000_t202" style="position:absolute;left:3993;top:1519;width:221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RmcMA&#10;AADbAAAADwAAAGRycy9kb3ducmV2LnhtbESPQUsDMRCF74L/IYzQm53UYpFt0yKC0NaLVtvzsJnu&#10;bruZhE22Xf+9EQSPjzfve/MWq8G16sJdbLwYmIw1KJbS20YqA1+fr/dPoGIisdR6YQPfHGG1vL1Z&#10;UGH9VT74skuVyhCJBRmoUwoFYixrdhTHPrBk7+g7RynLrkLb0TXDXYsPWs/QUSO5oabALzWX513v&#10;8htb24dm/46615vJYXYK+IYbY0Z3w/McVOIh/R//pdfWwOMUfrdkAOD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4RmcMAAADbAAAADwAAAAAAAAAAAAAAAACYAgAAZHJzL2Rv&#10;d25yZXYueG1sUEsFBgAAAAAEAAQA9QAAAIgD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İnneke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:rsidR="00CB6C62" w:rsidRDefault="00CB6C62" w:rsidP="00CB6C62"/>
    <w:p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9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" fillcolor="#92d050">
                <v:textbox inset=",.3mm">
                  <w:txbxContent>
                    <w:p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0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" fillcolor="#fbd4b4 [1305]" strokecolor="#f79646 [3209]" strokeweight="1.5pt">
                <v:shadow color="#868686"/>
                <v:textbox>
                  <w:txbxContent>
                    <w:p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kızlarından biri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1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 kızlarından biri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Muhammed’e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.) ilk 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vahiyin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geldiği yer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62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Muhammed’e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.) ilk 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vahiyin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geldiği 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İlk Müslümanlardan biri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3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İlk Müslümanlardan biri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4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" fillcolor="#dbe5f1 [660]" strokecolor="#548dd4 [1951]" strokeweight="1.5pt">
                <v:shadow on="t" color="#974706 [1609]" opacity=".5" offset="1pt"/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584E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43180</wp:posOffset>
                </wp:positionV>
                <wp:extent cx="1056640" cy="276225"/>
                <wp:effectExtent l="0" t="0" r="292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Fatma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r.a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5" type="#_x0000_t202" style="position:absolute;margin-left:289.9pt;margin-top:3.4pt;width:83.2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Fatma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r.a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5080</wp:posOffset>
                </wp:positionV>
                <wp:extent cx="1043940" cy="457200"/>
                <wp:effectExtent l="0" t="0" r="41910" b="57150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84E3E" w:rsidRDefault="00584E3E" w:rsidP="00584E3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Erdemliler</w:t>
                            </w:r>
                          </w:p>
                          <w:p w:rsidR="00CB6C62" w:rsidRPr="0037675F" w:rsidRDefault="00584E3E" w:rsidP="00584E3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Topluluğu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6" type="#_x0000_t202" style="position:absolute;margin-left:196.15pt;margin-top:.4pt;width:82.2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584E3E" w:rsidRDefault="00584E3E" w:rsidP="00584E3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Erdemliler</w:t>
                      </w:r>
                    </w:p>
                    <w:p w:rsidR="00CB6C62" w:rsidRPr="0037675F" w:rsidRDefault="00584E3E" w:rsidP="00584E3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Topluluğu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Hira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7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Hira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B6C62" w:rsidRDefault="00584E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3700779</wp:posOffset>
                </wp:positionH>
                <wp:positionV relativeFrom="paragraph">
                  <wp:posOffset>215265</wp:posOffset>
                </wp:positionV>
                <wp:extent cx="847725" cy="252095"/>
                <wp:effectExtent l="0" t="0" r="47625" b="52705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84E3E" w:rsidRDefault="00584E3E" w:rsidP="00584E3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Ali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r.a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CB6C62" w:rsidRPr="0037675F" w:rsidRDefault="00CB6C62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8" type="#_x0000_t202" style="position:absolute;margin-left:291.4pt;margin-top:16.95pt;width:66.7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584E3E" w:rsidRDefault="00584E3E" w:rsidP="00584E3E">
                      <w:pPr>
                        <w:shd w:val="clear" w:color="auto" w:fill="FFFFFF" w:themeFill="background1"/>
                        <w:jc w:val="center"/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Ali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r.a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</w:t>
                      </w:r>
                    </w:p>
                    <w:p w:rsidR="00CB6C62" w:rsidRPr="0037675F" w:rsidRDefault="00CB6C62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2E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215265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Muhacir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9" type="#_x0000_t202" style="position:absolute;margin-left:121.9pt;margin-top:16.95pt;width:59.5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Muhacir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84E3E" w:rsidRDefault="00584E3E" w:rsidP="00584E3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aci" w:hAnsi="Helveticaaci" w:cs="Helveticaac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aci" w:hAnsi="Helveticaaci" w:cs="Helveticaaci"/>
                                <w:sz w:val="24"/>
                                <w:szCs w:val="24"/>
                              </w:rPr>
                              <w:t>20 Nisan 571</w:t>
                            </w:r>
                          </w:p>
                          <w:p w:rsidR="00CB6C62" w:rsidRPr="0037675F" w:rsidRDefault="00CB6C62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70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584E3E" w:rsidRDefault="00584E3E" w:rsidP="00584E3E">
                      <w:pPr>
                        <w:shd w:val="clear" w:color="auto" w:fill="FFFFFF" w:themeFill="background1"/>
                        <w:jc w:val="center"/>
                        <w:rPr>
                          <w:rFonts w:ascii="Helveticaaci" w:hAnsi="Helveticaaci" w:cs="Helveticaaci"/>
                          <w:sz w:val="24"/>
                          <w:szCs w:val="24"/>
                        </w:rPr>
                      </w:pPr>
                      <w:r>
                        <w:rPr>
                          <w:rFonts w:ascii="Helveticaaci" w:hAnsi="Helveticaaci" w:cs="Helveticaaci"/>
                          <w:sz w:val="24"/>
                          <w:szCs w:val="24"/>
                        </w:rPr>
                        <w:t>20 Nisan 571</w:t>
                      </w:r>
                    </w:p>
                    <w:p w:rsidR="00CB6C62" w:rsidRPr="0037675F" w:rsidRDefault="00CB6C62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Mekke’den Medine’ye göç eden Müslümanlar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71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8Y2w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Yo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Mekke’den Medine’ye göç eden Müslümanlar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DB559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Peygamberimizin doğum yılı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2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2Ky2g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DB5596"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Peygamberimizin doğum yılı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Peygamberimizin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.), haksızlığa uğrayanların</w:t>
                            </w: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hakkını korumak amacıyla katıldığı topluluk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73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Peygamberimizin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.), haksızlığa uğrayanların</w:t>
                      </w: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hakkını korumak amacıyla katıldığı topluluk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2CC1E6F" wp14:editId="6BB82E4F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19336"/>
                <wp:effectExtent l="19050" t="19050" r="36830" b="66675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19336"/>
                          <a:chOff x="748" y="1917"/>
                          <a:chExt cx="10772" cy="285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9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Hz. Muhammed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Kureyş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kabilesinden,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Haşimoğulları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sülalesindendir.</w:t>
                              </w: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Mekke’de artan zulüm nedeniyle bazı Müslümanların hicret ettikleri ilk yer Habeşistan’dır.</w:t>
                              </w: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İlk Müslüman olan kişi Hz. Peygamberin yakın arkadaşı Hz. Ömer’dir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r.a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.).</w:t>
                              </w: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Hz. Muhammed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gençliğinde ticaretle uğraşmıştır.</w:t>
                              </w: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Hz. Muhammed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Medine’ye hicret edince Kâbe’yi inşa etti.</w:t>
                              </w: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) Yemen valisi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Ebrehe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Kâbe’yi yıkınca Mekkeliler onu yeniden inşa ettiler.</w:t>
                              </w: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7. (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) Mekkeli müşrikler Müslümanlarla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Hudeybiye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barış anlaşmasını imzaladılar.</w:t>
                              </w:r>
                            </w:p>
                            <w:p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8.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Mekkeliler cahiliye döneminde tek Allah’a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ibadet ederlerdi.</w:t>
                              </w:r>
                            </w:p>
                            <w:p w:rsidR="00E912EB" w:rsidRPr="00537EA3" w:rsidRDefault="00E912EB" w:rsidP="00E912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E912EB" w:rsidRPr="00537EA3" w:rsidRDefault="00E912EB" w:rsidP="00537EA3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537EA3" w:rsidRPr="00ED794E" w:rsidRDefault="00537EA3" w:rsidP="00537EA3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C1E6F" id="Group 41" o:spid="_x0000_s1074" style="position:absolute;margin-left:-38.6pt;margin-top:26.15pt;width:538.6pt;height:143.25pt;z-index:251721728" coordorigin="748,1917" coordsize="10772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75" type="#_x0000_t202" style="position:absolute;left:748;top:2078;width:10772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l8MEA&#10;AADbAAAADwAAAGRycy9kb3ducmV2LnhtbERPPW/CMBDdkfgP1iF1A6cMFU0xiCKQMjAAgaHbKT7i&#10;iPgcxYYEfj0ekDo+ve/5sre1uFPrK8cKPicJCOLC6YpLBad8O56B8AFZY+2YFDzIw3IxHMwx1a7j&#10;A92PoRQxhH2KCkwITSqlLwxZ9BPXEEfu4lqLIcK2lLrFLobbWk6T5EtarDg2GGxobai4Hm9Wwe/F&#10;ZdNn2e2rv81puz7nhcnkTqmPUb/6ARGoD//itzvTCr7j+vg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iZfDBAAAA2wAAAA8AAAAAAAAAAAAAAAAAmAIAAGRycy9kb3du&#10;cmV2LnhtbFBLBQYAAAAABAAEAPUAAACGAw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Hz. Muhammed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Kureyş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kabilesinden,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Haşimoğulları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sülalesindendir.</w:t>
                        </w: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2.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Mekke’de artan zulüm nedeniyle bazı Müslümanların hicret ettikleri ilk yer Habeşistan’dır.</w:t>
                        </w: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İlk Müslüman olan kişi Hz. Peygamberin yakın arkadaşı Hz. Ömer’dir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r.a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.).</w:t>
                        </w: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4.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Hz. Muhammed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gençliğinde ticaretle uğraşmıştır.</w:t>
                        </w: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Hz. Muhammed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Medine’ye hicret edince Kâbe’yi inşa etti.</w:t>
                        </w: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6.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) Yemen valisi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Ebrehe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Kâbe’yi yıkınca Mekkeliler onu yeniden inşa ettiler.</w:t>
                        </w: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7. (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) Mekkeli müşrikler Müslümanlarla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Hudeybiye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barış anlaşmasını imzaladılar.</w:t>
                        </w:r>
                      </w:p>
                      <w:p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8.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Mekkeliler cahiliye döneminde tek Allah’a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ibadet ederlerdi.</w:t>
                        </w:r>
                      </w:p>
                      <w:p w:rsidR="00E912EB" w:rsidRPr="00537EA3" w:rsidRDefault="00E912EB" w:rsidP="00E912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E912EB" w:rsidRPr="00537EA3" w:rsidRDefault="00E912EB" w:rsidP="00537EA3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537EA3" w:rsidRPr="00ED794E" w:rsidRDefault="00537EA3" w:rsidP="00537EA3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6" type="#_x0000_t117" style="position:absolute;left:997;top:1917;width:1022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BCMIA&#10;AADbAAAADwAAAGRycy9kb3ducmV2LnhtbESPQYvCMBSE74L/ITzBm6bdBXGrUWRhVy+CVff+aJ5t&#10;sXkpSVarv94IgsdhZr5h5svONOJCzteWFaTjBARxYXXNpYLj4Wc0BeEDssbGMim4kYflot+bY6bt&#10;lXO67EMpIoR9hgqqENpMSl9UZNCPbUscvZN1BkOUrpTa4TXCTSM/kmQiDdYcFyps6bui4rz/Nwo+&#10;3e9umibr0rTbbu3vf/ntWOdKDQfdagYiUBfe4Vd7oxV8pf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IEIwgAAANsAAAAPAAAAAAAAAAAAAAAAAJgCAABkcnMvZG93&#10;bnJldi54bWxQSwUGAAAAAAQABAD1AAAAhwM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77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" fillcolor="#d6e3bc [1302]" strokecolor="#00b050" strokeweight="1pt">
                <v:stroke dashstyle="dash"/>
                <v:textbox inset=",.3mm,,.3mm">
                  <w:txbxContent>
                    <w:p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F6AE1E" wp14:editId="3982AA89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6AE1E" id="Rectangle 45" o:spid="_x0000_s1078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79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0+pNZOICAAAQBgAADgAAAAAAAAAAAAAA&#10;AAAuAgAAZHJzL2Uyb0RvYy54bWxQSwECLQAUAAYACAAAACEAYmewz9wAAAAGAQAADwAAAAAAAAAA&#10;AAAAAAA8BQAAZHJzL2Rvd25yZXYueG1sUEsFBgAAAAAEAAQA8wAAAEUGAAAAAA==&#10;" fillcolor="#eaf1dd [662]" strokecolor="#9bbb59 [3206]" strokeweight="1.5pt">
                <v:shadow color="#868686"/>
                <v:textbox inset=",0,,0">
                  <w:txbxContent>
                    <w:p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80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" fillcolor="#fde9d9 [665]" strokecolor="#f79646 [3209]" strokeweight="1.5pt">
                <v:shadow color="#868686"/>
                <v:textbox inset="15.5mm">
                  <w:txbxContent>
                    <w:p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0C01F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13970</wp:posOffset>
                </wp:positionV>
                <wp:extent cx="504190" cy="323850"/>
                <wp:effectExtent l="0" t="0" r="29210" b="57150"/>
                <wp:wrapNone/>
                <wp:docPr id="2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liye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1" type="#_x0000_t202" style="position:absolute;margin-left:238.9pt;margin-top:1.1pt;width:39.7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liye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0b3Q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83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iCs/>
                                <w:color w:val="000000"/>
                              </w:rPr>
                            </w:pP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>….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..…</w:t>
                            </w:r>
                            <w:proofErr w:type="gramEnd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2 …</w:t>
                            </w:r>
                            <w:proofErr w:type="gramEnd"/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………</w:t>
                            </w:r>
                            <w:proofErr w:type="gramEnd"/>
                          </w:p>
                          <w:p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iCs/>
                                <w:color w:val="000000"/>
                              </w:rPr>
                            </w:pP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3  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>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4 …</w:t>
                            </w:r>
                            <w:proofErr w:type="gramEnd"/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….</w:t>
                            </w:r>
                            <w:proofErr w:type="gramEnd"/>
                          </w:p>
                          <w:p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5   …</w:t>
                            </w:r>
                            <w:proofErr w:type="gramEnd"/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="00C044A8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>………..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..…</w:t>
                            </w:r>
                            <w:proofErr w:type="gramEnd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6 …</w:t>
                            </w:r>
                            <w:proofErr w:type="gramEnd"/>
                            <w:r w:rsidR="000C01F3" w:rsidRPr="000C01F3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</w:rPr>
                            </w:pP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7  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 w:rsidR="000C01F3" w:rsidRPr="000C01F3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8 …</w:t>
                            </w:r>
                            <w:proofErr w:type="gramEnd"/>
                            <w:r w:rsidR="000C01F3" w:rsidRPr="000C01F3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84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" fillcolor="#e5dfec [663]" strokecolor="#f79646 [3209]" strokeweight="1.5pt">
                <v:shadow color="#868686"/>
                <v:textbox inset="4.5mm">
                  <w:txbxContent>
                    <w:p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  <w:iCs/>
                          <w:color w:val="000000"/>
                        </w:rPr>
                      </w:pPr>
                      <w:r w:rsidRPr="000C01F3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</w:t>
                      </w:r>
                      <w:r w:rsidR="00C044A8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</w:t>
                      </w:r>
                      <w:proofErr w:type="gramStart"/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>….</w:t>
                      </w:r>
                      <w:r w:rsidRPr="000C01F3">
                        <w:rPr>
                          <w:rFonts w:cstheme="minorHAnsi"/>
                          <w:b/>
                        </w:rPr>
                        <w:t>..…</w:t>
                      </w:r>
                      <w:proofErr w:type="gramEnd"/>
                      <w:r w:rsidRPr="000C01F3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2 …</w:t>
                      </w:r>
                      <w:proofErr w:type="gramEnd"/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</w:t>
                      </w:r>
                      <w:r w:rsidR="00C044A8">
                        <w:rPr>
                          <w:rFonts w:cstheme="minorHAnsi"/>
                          <w:b/>
                        </w:rPr>
                        <w:t>………</w:t>
                      </w:r>
                      <w:proofErr w:type="gramEnd"/>
                    </w:p>
                    <w:p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  <w:iCs/>
                          <w:color w:val="000000"/>
                        </w:rPr>
                      </w:pPr>
                      <w:r w:rsidRPr="000C01F3">
                        <w:rPr>
                          <w:rFonts w:cstheme="minorHAnsi"/>
                          <w:b/>
                        </w:rPr>
                        <w:t xml:space="preserve">3  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</w:t>
                      </w:r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>.</w:t>
                      </w:r>
                      <w:r w:rsidRPr="000C01F3">
                        <w:rPr>
                          <w:rFonts w:cstheme="minorHAnsi"/>
                          <w:b/>
                        </w:rPr>
                        <w:t>……</w:t>
                      </w:r>
                      <w:r w:rsidR="00C044A8">
                        <w:rPr>
                          <w:rFonts w:cstheme="minorHAnsi"/>
                          <w:b/>
                        </w:rPr>
                        <w:t>….</w:t>
                      </w:r>
                      <w:r w:rsidRPr="000C01F3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 w:rsidRPr="000C01F3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4 …</w:t>
                      </w:r>
                      <w:proofErr w:type="gramEnd"/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………</w:t>
                      </w:r>
                      <w:r w:rsidR="00C044A8">
                        <w:rPr>
                          <w:rFonts w:cstheme="minorHAnsi"/>
                          <w:b/>
                        </w:rPr>
                        <w:t>….</w:t>
                      </w:r>
                      <w:proofErr w:type="gramEnd"/>
                    </w:p>
                    <w:p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</w:rPr>
                      </w:pP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5   …</w:t>
                      </w:r>
                      <w:proofErr w:type="gramEnd"/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</w:t>
                      </w:r>
                      <w:proofErr w:type="gramStart"/>
                      <w:r w:rsidR="00C044A8">
                        <w:rPr>
                          <w:rFonts w:cstheme="minorHAnsi"/>
                          <w:iCs/>
                          <w:color w:val="000000"/>
                        </w:rPr>
                        <w:t>………..</w:t>
                      </w:r>
                      <w:r w:rsidRPr="000C01F3">
                        <w:rPr>
                          <w:rFonts w:cstheme="minorHAnsi"/>
                          <w:b/>
                        </w:rPr>
                        <w:t>..…</w:t>
                      </w:r>
                      <w:proofErr w:type="gramEnd"/>
                      <w:r w:rsidRPr="000C01F3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6 …</w:t>
                      </w:r>
                      <w:proofErr w:type="gramEnd"/>
                      <w:r w:rsidR="000C01F3" w:rsidRPr="000C01F3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</w:rPr>
                      </w:pPr>
                      <w:r w:rsidRPr="000C01F3">
                        <w:rPr>
                          <w:rFonts w:cstheme="minorHAnsi"/>
                          <w:b/>
                        </w:rPr>
                        <w:t xml:space="preserve">7  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 w:rsidR="000C01F3" w:rsidRPr="000C01F3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</w:t>
                      </w:r>
                      <w:r w:rsidR="00C044A8">
                        <w:rPr>
                          <w:rFonts w:cstheme="minorHAnsi"/>
                          <w:b/>
                        </w:rPr>
                        <w:t>….</w:t>
                      </w:r>
                      <w:r w:rsidRPr="000C01F3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 w:rsidRPr="000C01F3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8 …</w:t>
                      </w:r>
                      <w:proofErr w:type="gramEnd"/>
                      <w:r w:rsidR="000C01F3" w:rsidRPr="000C01F3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>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85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be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86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6C62" w:rsidRDefault="000C01F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2777845</wp:posOffset>
                </wp:positionH>
                <wp:positionV relativeFrom="paragraph">
                  <wp:posOffset>93980</wp:posOffset>
                </wp:positionV>
                <wp:extent cx="504190" cy="252095"/>
                <wp:effectExtent l="13970" t="12700" r="15240" b="20955"/>
                <wp:wrapNone/>
                <wp:docPr id="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Cahi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7" type="#_x0000_t202" style="position:absolute;margin-left:218.75pt;margin-top:7.4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Cahi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ke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8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Ehl</w:t>
                            </w:r>
                            <w:proofErr w:type="spellEnd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-i 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90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Ehl</w:t>
                      </w:r>
                      <w:proofErr w:type="spellEnd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 xml:space="preserve">-i  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91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92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Beyt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3" type="#_x0000_t202" style="position:absolute;margin-left:173.8pt;margin-top:50.4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94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95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sar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96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97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:rsidR="00CB6C62" w:rsidRDefault="00D93959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926E03" w:rsidRPr="00926E03" w:rsidRDefault="00D148A0" w:rsidP="00601C51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(Kâbe, 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ensar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Mescid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-i Nebi, 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hanif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cahiliye,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babasını,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muhacir, Mekke)</w:t>
                              </w:r>
                            </w:p>
                            <w:p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Mekke’de İslam gelmeden önce yaşanan bilgisizlik ve adaletsizlik dönemine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</w:t>
                              </w:r>
                              <w:proofErr w:type="gramEnd"/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dönemi denir.</w:t>
                              </w:r>
                            </w:p>
                            <w:p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Mekke’de Hz. İbrahim’in (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a.s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yolundan giderek putlara tapmayan insanlara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……..</w:t>
                              </w:r>
                              <w:proofErr w:type="gramEnd"/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………..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denirdi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Mekke’den Medine’ye hicret eden Müslümanlara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</w:t>
                              </w:r>
                              <w:proofErr w:type="gramEnd"/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……………..,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Medine’deki Müslümanlara ise ………………</w:t>
                              </w:r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ismi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verilmiştir.</w:t>
                              </w:r>
                            </w:p>
                            <w:p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Yeryüzünde Allah’a (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ibadet amacıyla inşa edilen ilk mabet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…..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proofErr w:type="gramEnd"/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’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dir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B5596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Hz. Peygamberin Medine’de inşa ettiği mescide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</w:t>
                              </w:r>
                              <w:proofErr w:type="gramEnd"/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………………………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denir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148A0" w:rsidRPr="00926E03" w:rsidRDefault="00926E03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Hz. Muhammed (</w:t>
                              </w:r>
                              <w:proofErr w:type="spellStart"/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.) doğmadan önce </w:t>
                              </w:r>
                              <w:proofErr w:type="gramStart"/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...........</w:t>
                              </w:r>
                              <w:r w:rsidR="00F80F7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</w:t>
                              </w:r>
                              <w:r w:rsidR="00C044A8" w:rsidRPr="00C044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......</w:t>
                              </w:r>
                              <w:r w:rsidR="00F80F70" w:rsidRPr="00C044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</w:t>
                              </w:r>
                              <w:r w:rsidR="00D148A0" w:rsidRPr="00C044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</w:t>
                              </w:r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........</w:t>
                              </w:r>
                              <w:proofErr w:type="gramEnd"/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kaybetti</w:t>
                              </w:r>
                              <w:proofErr w:type="gramEnd"/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148A0" w:rsidRPr="00ED794E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98" style="position:absolute;margin-left:-36.35pt;margin-top:-42.35pt;width:538.6pt;height:169.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">
                <v:shape id="Text Box 42" o:spid="_x0000_s1099" type="#_x0000_t202" style="position:absolute;left:748;top:2078;width:10772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4wsEA&#10;AADaAAAADwAAAGRycy9kb3ducmV2LnhtbERPPW/CMBDdkfgP1iF1AweGCqUY1CIiZegACR26neIj&#10;jhqfo9hN0v56PCAxPr3v3WGyrRio941jBetVAoK4crrhWsG1zJZbED4ga2wdk4I/8nDYz2c7TLUb&#10;+UJDEWoRQ9inqMCE0KVS+sqQRb9yHXHkbq63GCLsa6l7HGO4beUmSV6lxYZjg8GOjoaqn+LXKvi4&#10;uXzzX4/n5vt0zY5fZWVy+anUy2J6fwMRaApP8cOdawVxa7wSb4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OMLBAAAA2gAAAA8AAAAAAAAAAAAAAAAAmAIAAGRycy9kb3du&#10;cmV2LnhtbFBLBQYAAAAABAAEAPUAAACGAw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926E03" w:rsidRPr="00926E03" w:rsidRDefault="00D148A0" w:rsidP="00601C51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(Kâbe, 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ensar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Mescid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-i Nebi, 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hanif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, cahiliye, </w:t>
                        </w:r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babasını,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muhacir, Mekke)</w:t>
                        </w:r>
                      </w:p>
                      <w:p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Mekke’de İslam gelmeden önce yaşanan bilgisizlik ve adaletsizlik dönemine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</w:t>
                        </w:r>
                        <w:proofErr w:type="gramEnd"/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dönemi denir.</w:t>
                        </w:r>
                      </w:p>
                      <w:p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Mekke’de Hz. İbrahim’in (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a.s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yolundan giderek putlara tapmayan insanlara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……..</w:t>
                        </w:r>
                        <w:proofErr w:type="gramEnd"/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………..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denirdi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3. Mekke’den Medine’ye hicret eden Müslümanlara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</w:t>
                        </w:r>
                        <w:proofErr w:type="gramEnd"/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……………..,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Medine’deki Müslümanlara ise ………………</w:t>
                        </w:r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ismi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verilmiştir.</w:t>
                        </w:r>
                      </w:p>
                      <w:p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Yeryüzünde Allah’a (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ibadet amacıyla inşa edilen ilk mabet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…..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proofErr w:type="gramEnd"/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’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dir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:rsidR="00DB5596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5. Hz. Peygamberin Medine’de inşa ettiği mescide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</w:t>
                        </w:r>
                        <w:proofErr w:type="gramEnd"/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………………………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denir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:rsidR="00D148A0" w:rsidRPr="00926E03" w:rsidRDefault="00926E03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6</w:t>
                        </w:r>
                        <w:r w:rsidR="00D148A0"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Hz. Muhammed (</w:t>
                        </w:r>
                        <w:proofErr w:type="spellStart"/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.) doğmadan önce </w:t>
                        </w:r>
                        <w:proofErr w:type="gramStart"/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...........</w:t>
                        </w:r>
                        <w:r w:rsidR="00F80F7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</w:t>
                        </w:r>
                        <w:r w:rsidR="00C044A8" w:rsidRPr="00C044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......</w:t>
                        </w:r>
                        <w:r w:rsidR="00F80F70" w:rsidRPr="00C044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</w:t>
                        </w:r>
                        <w:r w:rsidR="00D148A0" w:rsidRPr="00C044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</w:t>
                        </w:r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........</w:t>
                        </w:r>
                        <w:proofErr w:type="gramEnd"/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kaybetti</w:t>
                        </w:r>
                        <w:proofErr w:type="gramEnd"/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</w:p>
                      <w:p w:rsidR="00D148A0" w:rsidRPr="00ED794E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43" o:spid="_x0000_s1100" type="#_x0000_t117" style="position:absolute;left:997;top:1917;width:1022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c3HsEA&#10;AADaAAAADwAAAGRycy9kb3ducmV2LnhtbESPT4vCMBTE7wt+h/CEva2pCqLVKCKoexGsf+6P5tkW&#10;m5eSRK1+eiMs7HGYmd8ws0VranEn5yvLCvq9BARxbnXFhYLTcf0zBuEDssbaMil4kofFvPM1w1Tb&#10;B2d0P4RCRAj7FBWUITSplD4vyaDv2YY4ehfrDIYoXSG1w0eEm1oOkmQkDVYcF0psaFVSfj3cjIKh&#10;2+zH/WRbmGbXbv3rnD1PVabUd7ddTkEEasN/+K/9qxVM4HMl3gA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nNx7BAAAA2gAAAA8AAAAAAAAAAAAAAAAAmAIAAGRycy9kb3du&#10;cmV2LnhtbFBLBQYAAAAABAAEAPUAAACGAw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1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" fillcolor="#f79646 [3209]" strokecolor="#f2f2f2 [3041]" strokeweight="3pt">
                <v:shadow on="t" color="#974706 [1609]" opacity=".5" offset="1pt"/>
                <v:textbox inset="0,2mm,0,0">
                  <w:txbxContent>
                    <w:p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102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" fillcolor="#f79646 [3209]" strokecolor="#f2f2f2 [3041]" strokeweight="3pt">
                <v:shadow on="t" color="#974706 [1609]" opacity=".5" offset="1pt"/>
                <v:textbox inset=",0,,0">
                  <w:txbxContent>
                    <w:p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DB5596" w:rsidRDefault="00DB5596" w:rsidP="00CB6C62"/>
    <w:p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103" style="position:absolute;margin-left:-36.1pt;margin-top:12.15pt;width:533.45pt;height:22.7pt;z-index:251686912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">
                <v:rect id="Rectangle 62" o:spid="_x0000_s1104" style="position:absolute;left:767;top:4204;width:1054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5+MEA&#10;AADaAAAADwAAAGRycy9kb3ducmV2LnhtbESPzarCMBSE94LvEI7gzqa6EKlGuVwQf8CF1Y27Q3Nu&#10;W25zUpOo9e2NILgcZuYbZrHqTCPu5HxtWcE4SUEQF1bXXCo4n9ajGQgfkDU2lknBkzyslv3eAjNt&#10;H3ykex5KESHsM1RQhdBmUvqiIoM+sS1x9P6sMxiidKXUDh8Rbho5SdOpNFhzXKiwpd+Kiv/8ZhR0&#10;OTt9PY0v07TZrw9Xu9mF20ap4aD7mYMI1IVv+NPeagUTeF+JN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vOfjBAAAA2gAAAA8AAAAAAAAAAAAAAAAAmAIAAGRycy9kb3du&#10;cmV2LnhtbFBLBQYAAAAABAAEAPUAAACGAwAAAAA=&#10;" fillcolor="#eaf1dd [662]" strokecolor="#f79646 [3209]" strokeweight="1.5pt">
                  <v:shadow color="#868686"/>
                  <v:textbox inset="15.5mm">
                    <w:txbxContent>
                      <w:p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105" style="position:absolute;left:695;top:4204;width:907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HicMA&#10;AADaAAAADwAAAGRycy9kb3ducmV2LnhtbESPUWvCMBSF34X9h3AHe5E12RRxnVGGKDgUQbsfcGnu&#10;2rLmpiSx1n+/DAY+Hs453+EsVoNtRU8+NI41vGQKBHHpTMOVhq9i+zwHESKywdYxabhRgNXyYbTA&#10;3Lgrn6g/x0okCIccNdQxdrmUoazJYshcR5y8b+ctxiR9JY3Ha4LbVr4qNZMWG04LNXa0rqn8OV+s&#10;hk/bT+3+4GfzdXXaHIo3dRxLpfXT4/DxDiLSEO/h//bOaJjA35V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vHicMAAADaAAAADwAAAAAAAAAAAAAAAACYAgAAZHJzL2Rv&#10;d25yZXYueG1sUEsFBgAAAAAEAAQA9QAAAIgDAAAAAA==&#10;" fillcolor="#eaf1dd [662]" strokecolor="#9bbb59 [3206]" strokeweight="1.5pt">
                  <v:shadow color="#868686"/>
                  <v:textbox inset=",0,,0">
                    <w:txbxContent>
                      <w:p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106" style="position:absolute;left:10514;top:4204;width:850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ct8MA&#10;AADaAAAADwAAAGRycy9kb3ducmV2LnhtbESPQWsCMRSE70L/Q3hCb5q1lKJbo0hLa6GXuirS22Pz&#10;ml26eQlJ1PXfm0LB4zAz3zDzZW87caIQW8cKJuMCBHHtdMtGwW77NpqCiAlZY+eYFFwownJxN5hj&#10;qd2ZN3SqkhEZwrFEBU1KvpQy1g1ZjGPnibP344LFlGUwUgc8Z7jt5ENRPEmLLeeFBj29NFT/Vker&#10;YDU97L+rMDPv1Zf3r5tPNm1aK3U/7FfPIBL16Rb+b39oBY/wdyXf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ct8MAAADaAAAADwAAAAAAAAAAAAAAAACYAgAAZHJzL2Rv&#10;d25yZXYueG1sUEsFBgAAAAAEAAQA9QAAAIgDAAAAAA==&#10;" fillcolor="#eaf1dd [662]" strokecolor="#9bbb59 [3206]" strokeweight="1.5pt">
                  <v:shadow color="#868686"/>
                  <v:textbox inset=".5mm,0,.5mm,0">
                    <w:txbxContent>
                      <w:p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B6C62" w:rsidRDefault="00CB6C62" w:rsidP="00CB6C62"/>
    <w:p w:rsidR="00CB6C62" w:rsidRDefault="00CB6C62" w:rsidP="00CB6C62">
      <w:pPr>
        <w:sectPr w:rsidR="00CB6C62" w:rsidSect="00C25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01AB" w:rsidRPr="00C044A8" w:rsidRDefault="00D501AB" w:rsidP="00D501AB">
      <w:pPr>
        <w:pStyle w:val="AIKLAMA"/>
      </w:pP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1. Hz. Muhammed’in (</w:t>
      </w:r>
      <w:proofErr w:type="spellStart"/>
      <w:r w:rsidRPr="00C044A8">
        <w:rPr>
          <w:rFonts w:cstheme="minorHAnsi"/>
          <w:b/>
          <w:bCs/>
          <w:sz w:val="24"/>
          <w:szCs w:val="24"/>
        </w:rPr>
        <w:t>s.a.v</w:t>
      </w:r>
      <w:proofErr w:type="spellEnd"/>
      <w:r w:rsidRPr="00C044A8">
        <w:rPr>
          <w:rFonts w:cstheme="minorHAnsi"/>
          <w:b/>
          <w:bCs/>
          <w:sz w:val="24"/>
          <w:szCs w:val="24"/>
        </w:rPr>
        <w:t>.) doğum gününü ifade etmek için aşağıdaki kavramlardan hangisi kullanılır?</w:t>
      </w:r>
    </w:p>
    <w:p w:rsidR="00C42E05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Salavat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proofErr w:type="spellStart"/>
      <w:r w:rsidRPr="00C044A8">
        <w:rPr>
          <w:rFonts w:cstheme="minorHAnsi"/>
          <w:sz w:val="24"/>
          <w:szCs w:val="24"/>
        </w:rPr>
        <w:t>Haniflik</w:t>
      </w:r>
      <w:proofErr w:type="spellEnd"/>
      <w:r w:rsidRPr="00C044A8">
        <w:rPr>
          <w:rFonts w:cstheme="minorHAnsi"/>
          <w:sz w:val="24"/>
          <w:szCs w:val="24"/>
        </w:rPr>
        <w:t xml:space="preserve"> </w:t>
      </w:r>
    </w:p>
    <w:p w:rsidR="00C42E05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el-Emin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Mevlit</w:t>
      </w:r>
    </w:p>
    <w:p w:rsidR="00C42E05" w:rsidRPr="00C044A8" w:rsidRDefault="00C42E05" w:rsidP="00C42E05">
      <w:pPr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2. </w:t>
      </w:r>
      <w:r w:rsidRPr="00C044A8">
        <w:rPr>
          <w:rFonts w:cstheme="minorHAnsi"/>
          <w:sz w:val="24"/>
          <w:szCs w:val="24"/>
        </w:rPr>
        <w:t>Hz. Muhammed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güvenilir biriydi. Asla yalan söylemez, kimseyi kandırmaya çalışmazdı. İnsanlar gönül rahatlığıyla eşyalarını ona emanet ederlerdi. Çünkü o emanetleri en iyi şekilde korurdu.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Yukarıdaki paragrafta anlatılan özellikler nedeniyle Hz. Peygambere verilen sıfat hangisidir?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Cömert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 xml:space="preserve">Merhametli 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el-Emin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Kararlı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3. Hz. Muhammed (</w:t>
      </w:r>
      <w:proofErr w:type="spellStart"/>
      <w:r w:rsidRPr="00C044A8">
        <w:rPr>
          <w:rFonts w:cstheme="minorHAnsi"/>
          <w:b/>
          <w:bCs/>
          <w:sz w:val="24"/>
          <w:szCs w:val="24"/>
        </w:rPr>
        <w:t>s.a.v</w:t>
      </w:r>
      <w:proofErr w:type="spellEnd"/>
      <w:r w:rsidRPr="00C044A8">
        <w:rPr>
          <w:rFonts w:cstheme="minorHAnsi"/>
          <w:b/>
          <w:bCs/>
          <w:sz w:val="24"/>
          <w:szCs w:val="24"/>
        </w:rPr>
        <w:t xml:space="preserve">.) ile ilgili aşağıda verilen bilgilerden hangisi </w:t>
      </w:r>
      <w:r w:rsidRPr="00C044A8">
        <w:rPr>
          <w:rFonts w:cstheme="minorHAnsi"/>
          <w:b/>
          <w:bCs/>
          <w:sz w:val="24"/>
          <w:szCs w:val="24"/>
          <w:u w:val="single"/>
        </w:rPr>
        <w:t>yanlıştır</w:t>
      </w:r>
      <w:r w:rsidRPr="00C044A8">
        <w:rPr>
          <w:rFonts w:cstheme="minorHAnsi"/>
          <w:b/>
          <w:bCs/>
          <w:sz w:val="24"/>
          <w:szCs w:val="24"/>
        </w:rPr>
        <w:t>?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>571 yılında Mekke’de dünyaya gelmiştir.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>Gençlik yıllarında tarım yaparak geçimini sağlamıştır.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Annesinin adı </w:t>
      </w:r>
      <w:proofErr w:type="spellStart"/>
      <w:r w:rsidRPr="00C044A8">
        <w:rPr>
          <w:rFonts w:cstheme="minorHAnsi"/>
          <w:sz w:val="24"/>
          <w:szCs w:val="24"/>
        </w:rPr>
        <w:t>Âmine</w:t>
      </w:r>
      <w:proofErr w:type="spellEnd"/>
      <w:r w:rsidRPr="00C044A8">
        <w:rPr>
          <w:rFonts w:cstheme="minorHAnsi"/>
          <w:sz w:val="24"/>
          <w:szCs w:val="24"/>
        </w:rPr>
        <w:t>, babasının adı Abdullah’tır.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632 yılında Medine’de vefat etmiştir.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42E05" w:rsidRPr="00C044A8" w:rsidRDefault="00C42E05" w:rsidP="00C42E05">
      <w:pPr>
        <w:spacing w:after="0" w:line="240" w:lineRule="auto"/>
        <w:rPr>
          <w:rFonts w:cstheme="minorHAnsi"/>
          <w:b/>
          <w:i/>
          <w:iCs/>
          <w:sz w:val="24"/>
          <w:szCs w:val="24"/>
        </w:rPr>
      </w:pPr>
      <w:r w:rsidRPr="00C044A8">
        <w:rPr>
          <w:rFonts w:cstheme="minorHAnsi"/>
          <w:b/>
          <w:bCs/>
          <w:i/>
          <w:iCs/>
          <w:sz w:val="24"/>
          <w:szCs w:val="24"/>
        </w:rPr>
        <w:t xml:space="preserve">4. </w:t>
      </w:r>
      <w:r w:rsidRPr="00C044A8">
        <w:rPr>
          <w:rFonts w:cstheme="minorHAnsi"/>
          <w:b/>
          <w:i/>
          <w:iCs/>
          <w:sz w:val="24"/>
          <w:szCs w:val="24"/>
        </w:rPr>
        <w:t>Aşağıdakilerden hangisi Hz. Muhammed’in (</w:t>
      </w:r>
      <w:proofErr w:type="spellStart"/>
      <w:r w:rsidRPr="00C044A8">
        <w:rPr>
          <w:rFonts w:cstheme="minorHAnsi"/>
          <w:b/>
          <w:i/>
          <w:iCs/>
          <w:sz w:val="24"/>
          <w:szCs w:val="24"/>
        </w:rPr>
        <w:t>s.a.v</w:t>
      </w:r>
      <w:proofErr w:type="spellEnd"/>
      <w:r w:rsidRPr="00C044A8">
        <w:rPr>
          <w:rFonts w:cstheme="minorHAnsi"/>
          <w:b/>
          <w:i/>
          <w:iCs/>
          <w:sz w:val="24"/>
          <w:szCs w:val="24"/>
        </w:rPr>
        <w:t xml:space="preserve">.) aile büyüklerinden birisi </w:t>
      </w:r>
      <w:r w:rsidRPr="00C044A8">
        <w:rPr>
          <w:rFonts w:cstheme="minorHAnsi"/>
          <w:b/>
          <w:bCs/>
          <w:i/>
          <w:iCs/>
          <w:sz w:val="24"/>
          <w:szCs w:val="24"/>
          <w:u w:val="single"/>
        </w:rPr>
        <w:t>değildir</w:t>
      </w:r>
      <w:r w:rsidRPr="00C044A8">
        <w:rPr>
          <w:rFonts w:cstheme="minorHAnsi"/>
          <w:b/>
          <w:i/>
          <w:iCs/>
          <w:sz w:val="24"/>
          <w:szCs w:val="24"/>
        </w:rPr>
        <w:t>?</w:t>
      </w:r>
    </w:p>
    <w:p w:rsidR="00C42E05" w:rsidRPr="00C044A8" w:rsidRDefault="00C42E05" w:rsidP="00C42E05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i/>
          <w:iCs/>
          <w:sz w:val="24"/>
          <w:szCs w:val="24"/>
        </w:rPr>
        <w:t xml:space="preserve">Ebu Talip </w:t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i/>
          <w:iCs/>
          <w:sz w:val="24"/>
          <w:szCs w:val="24"/>
        </w:rPr>
        <w:t xml:space="preserve">Hz. Ali </w:t>
      </w: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i/>
          <w:iCs/>
          <w:sz w:val="24"/>
          <w:szCs w:val="24"/>
        </w:rPr>
        <w:t xml:space="preserve">Abdullah </w:t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proofErr w:type="spellStart"/>
      <w:r w:rsidRPr="00C044A8">
        <w:rPr>
          <w:rFonts w:cstheme="minorHAnsi"/>
          <w:i/>
          <w:iCs/>
          <w:sz w:val="24"/>
          <w:szCs w:val="24"/>
        </w:rPr>
        <w:t>Âmine</w:t>
      </w:r>
      <w:proofErr w:type="spellEnd"/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5. </w:t>
      </w:r>
      <w:r w:rsidRPr="00C044A8">
        <w:rPr>
          <w:rFonts w:cstheme="minorHAnsi"/>
          <w:sz w:val="24"/>
          <w:szCs w:val="24"/>
        </w:rPr>
        <w:t xml:space="preserve">I- </w:t>
      </w:r>
      <w:proofErr w:type="spellStart"/>
      <w:r w:rsidRPr="00C044A8">
        <w:rPr>
          <w:rFonts w:cstheme="minorHAnsi"/>
          <w:sz w:val="24"/>
          <w:szCs w:val="24"/>
        </w:rPr>
        <w:t>Ehl</w:t>
      </w:r>
      <w:proofErr w:type="spellEnd"/>
      <w:r w:rsidRPr="00C044A8">
        <w:rPr>
          <w:rFonts w:cstheme="minorHAnsi"/>
          <w:sz w:val="24"/>
          <w:szCs w:val="24"/>
        </w:rPr>
        <w:t xml:space="preserve">-i </w:t>
      </w:r>
      <w:proofErr w:type="spellStart"/>
      <w:r w:rsidRPr="00C044A8">
        <w:rPr>
          <w:rFonts w:cstheme="minorHAnsi"/>
          <w:sz w:val="24"/>
          <w:szCs w:val="24"/>
        </w:rPr>
        <w:t>Beyt</w:t>
      </w:r>
      <w:proofErr w:type="spellEnd"/>
      <w:r w:rsidRPr="00C044A8">
        <w:rPr>
          <w:rFonts w:cstheme="minorHAnsi"/>
          <w:sz w:val="24"/>
          <w:szCs w:val="24"/>
        </w:rPr>
        <w:t>, Hz. Muhammed’in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ailesini tanımlamak için kullanılan bir kavramdır.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II- Medine’ye hicret İslam tarihinin en önemli olaylarındandır.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III- Hz. Muhammed’in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soyu Hz. İbrahim’in oğlu Hz. İsmail’e (</w:t>
      </w:r>
      <w:proofErr w:type="spellStart"/>
      <w:r w:rsidRPr="00C044A8">
        <w:rPr>
          <w:rFonts w:cstheme="minorHAnsi"/>
          <w:sz w:val="24"/>
          <w:szCs w:val="24"/>
        </w:rPr>
        <w:t>a.s</w:t>
      </w:r>
      <w:proofErr w:type="spellEnd"/>
      <w:r w:rsidRPr="00C044A8">
        <w:rPr>
          <w:rFonts w:cstheme="minorHAnsi"/>
          <w:sz w:val="24"/>
          <w:szCs w:val="24"/>
        </w:rPr>
        <w:t>.) dayanır.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IV- Hz. Muhammed’in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Veda Hutbesi bütün insanlığı ilgilendiren temel ilkeler içerir.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 verilen bilgilerden hangisi ya da hangileri doğrudur?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Hepsi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 xml:space="preserve">II- III 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Sadece IV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II-IV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6. </w:t>
      </w:r>
      <w:r w:rsidRPr="00C044A8">
        <w:rPr>
          <w:rFonts w:cstheme="minorHAnsi"/>
          <w:sz w:val="24"/>
          <w:szCs w:val="24"/>
        </w:rPr>
        <w:t>Hz. Muhammed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 xml:space="preserve">.) bir hadisinde “…Bana salavat getirin. Çünkü nerede olursanız olun, salavatınız bana ulaşır.” diye buyurmuştur. (Ebu </w:t>
      </w:r>
      <w:proofErr w:type="spellStart"/>
      <w:r w:rsidRPr="00C044A8">
        <w:rPr>
          <w:rFonts w:cstheme="minorHAnsi"/>
          <w:sz w:val="24"/>
          <w:szCs w:val="24"/>
        </w:rPr>
        <w:t>Davûd</w:t>
      </w:r>
      <w:proofErr w:type="spellEnd"/>
      <w:r w:rsidRPr="00C044A8">
        <w:rPr>
          <w:rFonts w:cstheme="minorHAnsi"/>
          <w:sz w:val="24"/>
          <w:szCs w:val="24"/>
        </w:rPr>
        <w:t xml:space="preserve">, </w:t>
      </w:r>
      <w:proofErr w:type="spellStart"/>
      <w:r w:rsidRPr="00C044A8">
        <w:rPr>
          <w:rFonts w:cstheme="minorHAnsi"/>
          <w:sz w:val="24"/>
          <w:szCs w:val="24"/>
        </w:rPr>
        <w:t>Menâsık</w:t>
      </w:r>
      <w:proofErr w:type="spellEnd"/>
      <w:r w:rsidRPr="00C044A8">
        <w:rPr>
          <w:rFonts w:cstheme="minorHAnsi"/>
          <w:sz w:val="24"/>
          <w:szCs w:val="24"/>
        </w:rPr>
        <w:t>, 96-97.)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Yukarıdaki hadiste belirtilen salavat kavramını aşağıdakilerden hangisi doğru olarak tanımlamaktadır?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>Salavat insanlara iyilik yapmaktır.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>Salavat doğru sözlü olmaktır.</w:t>
      </w:r>
    </w:p>
    <w:p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>Salavat Hz. Muhammed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için yaptığımız duadır.</w:t>
      </w:r>
    </w:p>
    <w:p w:rsidR="00927122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Salavat namaza yapılan çağrıdır.</w:t>
      </w:r>
    </w:p>
    <w:p w:rsidR="00C42E05" w:rsidRPr="00C42E05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</w:p>
    <w:p w:rsidR="00C42E05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</w:p>
    <w:p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:rsidR="00350098" w:rsidRPr="00350098" w:rsidRDefault="00350098" w:rsidP="00350098">
      <w:pPr>
        <w:spacing w:after="0" w:line="240" w:lineRule="auto"/>
        <w:jc w:val="center"/>
        <w:rPr>
          <w:rFonts w:cstheme="minorHAnsi"/>
          <w:color w:val="FF0000"/>
        </w:rPr>
      </w:pPr>
      <w:r w:rsidRPr="00350098">
        <w:rPr>
          <w:rFonts w:cstheme="minorHAnsi"/>
          <w:color w:val="FF0000"/>
        </w:rPr>
        <w:lastRenderedPageBreak/>
        <w:t>4. Sınıf 2. Dönem 2. Yazılı</w:t>
      </w:r>
    </w:p>
    <w:p w:rsidR="00350098" w:rsidRPr="00350098" w:rsidRDefault="00350098" w:rsidP="00350098">
      <w:pPr>
        <w:spacing w:after="0" w:line="240" w:lineRule="auto"/>
        <w:jc w:val="center"/>
        <w:rPr>
          <w:rFonts w:cstheme="minorHAnsi"/>
          <w:color w:val="FF0000"/>
        </w:rPr>
      </w:pPr>
      <w:r w:rsidRPr="00350098">
        <w:rPr>
          <w:rFonts w:cstheme="minorHAnsi"/>
          <w:color w:val="FF0000"/>
        </w:rPr>
        <w:t>4. ÜNİTE Konularını kapsamaktadır.</w:t>
      </w:r>
    </w:p>
    <w:p w:rsidR="00350098" w:rsidRPr="00350098" w:rsidRDefault="00350098" w:rsidP="00350098">
      <w:pPr>
        <w:spacing w:after="0" w:line="240" w:lineRule="auto"/>
        <w:jc w:val="center"/>
        <w:rPr>
          <w:rFonts w:cstheme="minorHAnsi"/>
          <w:color w:val="FF0000"/>
        </w:rPr>
      </w:pPr>
      <w:r w:rsidRPr="00350098">
        <w:rPr>
          <w:rFonts w:cstheme="minorHAnsi"/>
          <w:color w:val="FF0000"/>
        </w:rPr>
        <w:t>(4.4. HZ. MUHAMMED’İ TANIYALIM)</w:t>
      </w:r>
    </w:p>
    <w:p w:rsidR="00927122" w:rsidRDefault="00936FC6" w:rsidP="00202C9F">
      <w:pPr>
        <w:spacing w:after="0" w:line="240" w:lineRule="auto"/>
        <w:jc w:val="center"/>
        <w:rPr>
          <w:rStyle w:val="Kpr"/>
          <w:rFonts w:cstheme="minorHAnsi"/>
        </w:rPr>
      </w:pPr>
      <w:hyperlink r:id="rId7" w:history="1">
        <w:r w:rsidR="00202C9F" w:rsidRPr="00A70216">
          <w:rPr>
            <w:rStyle w:val="Kpr"/>
            <w:rFonts w:cstheme="minorHAnsi"/>
          </w:rPr>
          <w:t>https://www.dindersi.com/</w:t>
        </w:r>
      </w:hyperlink>
    </w:p>
    <w:p w:rsidR="007A44C0" w:rsidRDefault="00936FC6" w:rsidP="00202C9F">
      <w:pPr>
        <w:spacing w:after="0" w:line="240" w:lineRule="auto"/>
        <w:jc w:val="center"/>
        <w:rPr>
          <w:rStyle w:val="Kpr"/>
          <w:rFonts w:cstheme="minorHAnsi"/>
        </w:rPr>
      </w:pPr>
      <w:r>
        <w:rPr>
          <w:rStyle w:val="Kpr"/>
          <w:rFonts w:cstheme="minorHAnsi"/>
        </w:rPr>
        <w:t>.</w:t>
      </w:r>
      <w:bookmarkStart w:id="0" w:name="_GoBack"/>
      <w:bookmarkEnd w:id="0"/>
    </w:p>
    <w:p w:rsidR="007A44C0" w:rsidRDefault="007A44C0" w:rsidP="00202C9F">
      <w:pPr>
        <w:spacing w:after="0" w:line="240" w:lineRule="auto"/>
        <w:jc w:val="center"/>
        <w:rPr>
          <w:rStyle w:val="Kpr"/>
          <w:rFonts w:cstheme="minorHAnsi"/>
        </w:rPr>
      </w:pPr>
    </w:p>
    <w:p w:rsidR="007A44C0" w:rsidRPr="00C84C40" w:rsidRDefault="007A44C0" w:rsidP="007A44C0">
      <w:pPr>
        <w:spacing w:after="160" w:line="259" w:lineRule="auto"/>
      </w:pPr>
      <w:r>
        <w:rPr>
          <w:b/>
          <w:bCs/>
        </w:rPr>
        <w:t>DİN DERSİ TÜRKİYE ZÜMRESİ PORTALI</w:t>
      </w:r>
    </w:p>
    <w:p w:rsidR="007A44C0" w:rsidRPr="00C84C40" w:rsidRDefault="007A44C0" w:rsidP="007A44C0">
      <w:pPr>
        <w:spacing w:after="160" w:line="259" w:lineRule="auto"/>
      </w:pPr>
      <w:r w:rsidRPr="00C84C40">
        <w:t> </w:t>
      </w:r>
      <w:hyperlink r:id="rId8" w:history="1">
        <w:r w:rsidRPr="00FA4834">
          <w:rPr>
            <w:rStyle w:val="Kpr"/>
          </w:rPr>
          <w:t>https://www.dindersi.com/</w:t>
        </w:r>
      </w:hyperlink>
    </w:p>
    <w:p w:rsidR="007A44C0" w:rsidRDefault="007A44C0" w:rsidP="007A44C0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Yıllık Planlar </w:t>
      </w:r>
      <w:r w:rsidRPr="00C84C40">
        <w:rPr>
          <w:rFonts w:ascii="Arial" w:hAnsi="Arial" w:cs="Arial"/>
        </w:rPr>
        <w:t>►</w:t>
      </w:r>
      <w:r w:rsidRPr="00C84C40">
        <w:t xml:space="preserve"> Z</w:t>
      </w:r>
      <w:r w:rsidRPr="00C84C40">
        <w:rPr>
          <w:rFonts w:ascii="Calibri" w:hAnsi="Calibri" w:cs="Calibri"/>
        </w:rPr>
        <w:t>ü</w:t>
      </w:r>
      <w:r w:rsidRPr="00C84C40">
        <w:t xml:space="preserve">mreler </w:t>
      </w:r>
      <w:r w:rsidRPr="00C84C40">
        <w:rPr>
          <w:rFonts w:ascii="Arial" w:hAnsi="Arial" w:cs="Arial"/>
        </w:rPr>
        <w:t>►</w:t>
      </w:r>
      <w:r w:rsidRPr="00C84C40">
        <w:t xml:space="preserve"> Sosyal Kul</w:t>
      </w:r>
      <w:r w:rsidRPr="00C84C40">
        <w:rPr>
          <w:rFonts w:ascii="Calibri" w:hAnsi="Calibri" w:cs="Calibri"/>
        </w:rPr>
        <w:t>ü</w:t>
      </w:r>
      <w:r w:rsidRPr="00C84C40">
        <w:t xml:space="preserve">pler </w:t>
      </w:r>
      <w:r w:rsidRPr="00C84C40">
        <w:rPr>
          <w:rFonts w:ascii="Arial" w:hAnsi="Arial" w:cs="Arial"/>
        </w:rPr>
        <w:t>►</w:t>
      </w:r>
      <w:r w:rsidRPr="00C84C40">
        <w:t xml:space="preserve"> </w:t>
      </w:r>
      <w:proofErr w:type="spellStart"/>
      <w:r w:rsidRPr="00C84C40">
        <w:t>Mevlid</w:t>
      </w:r>
      <w:proofErr w:type="spellEnd"/>
      <w:r w:rsidRPr="00C84C40">
        <w:t xml:space="preserve">-i Nebi </w:t>
      </w:r>
      <w:r w:rsidRPr="00C84C40">
        <w:rPr>
          <w:rFonts w:ascii="Arial" w:hAnsi="Arial" w:cs="Arial"/>
        </w:rPr>
        <w:t>►</w:t>
      </w:r>
      <w:r w:rsidRPr="00C84C40">
        <w:t xml:space="preserve"> Belirli G</w:t>
      </w:r>
      <w:r w:rsidRPr="00C84C40">
        <w:rPr>
          <w:rFonts w:ascii="Calibri" w:hAnsi="Calibri" w:cs="Calibri"/>
        </w:rPr>
        <w:t>ü</w:t>
      </w:r>
      <w:r w:rsidRPr="00C84C40">
        <w:t xml:space="preserve">n ve Haftalar </w:t>
      </w:r>
    </w:p>
    <w:p w:rsidR="007A44C0" w:rsidRDefault="007A44C0" w:rsidP="007A44C0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De</w:t>
      </w:r>
      <w:r w:rsidRPr="00C84C40">
        <w:rPr>
          <w:rFonts w:ascii="Calibri" w:hAnsi="Calibri" w:cs="Calibri"/>
        </w:rPr>
        <w:t>ğ</w:t>
      </w:r>
      <w:r w:rsidRPr="00C84C40">
        <w:t>erler E</w:t>
      </w:r>
      <w:r w:rsidRPr="00C84C40">
        <w:rPr>
          <w:rFonts w:ascii="Calibri" w:hAnsi="Calibri" w:cs="Calibri"/>
        </w:rPr>
        <w:t>ğ</w:t>
      </w:r>
      <w:r w:rsidRPr="00C84C40">
        <w:t xml:space="preserve">itimi </w:t>
      </w:r>
      <w:r w:rsidRPr="00C84C40">
        <w:rPr>
          <w:rFonts w:ascii="Arial" w:hAnsi="Arial" w:cs="Arial"/>
        </w:rPr>
        <w:t>►</w:t>
      </w:r>
      <w:r w:rsidRPr="00C84C40">
        <w:t xml:space="preserve"> Ders Sunumlar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  <w:r w:rsidRPr="00C84C40">
        <w:rPr>
          <w:rFonts w:ascii="Arial" w:hAnsi="Arial" w:cs="Arial"/>
        </w:rPr>
        <w:t>►</w:t>
      </w:r>
      <w:r w:rsidRPr="00C84C40">
        <w:t xml:space="preserve"> Ders Videolar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  <w:r w:rsidRPr="00C84C40">
        <w:rPr>
          <w:rFonts w:ascii="Arial" w:hAnsi="Arial" w:cs="Arial"/>
        </w:rPr>
        <w:t>►</w:t>
      </w:r>
      <w:r w:rsidRPr="00C84C40">
        <w:t xml:space="preserve"> Kavram Haritaları </w:t>
      </w:r>
      <w:r w:rsidRPr="00C84C40">
        <w:rPr>
          <w:rFonts w:ascii="Arial" w:hAnsi="Arial" w:cs="Arial"/>
        </w:rPr>
        <w:t>►</w:t>
      </w:r>
      <w:r w:rsidRPr="00C84C40">
        <w:t xml:space="preserve"> Bilgi Yar</w:t>
      </w:r>
      <w:r w:rsidRPr="00C84C40">
        <w:rPr>
          <w:rFonts w:ascii="Calibri" w:hAnsi="Calibri" w:cs="Calibri"/>
        </w:rPr>
        <w:t>ış</w:t>
      </w:r>
      <w:r w:rsidRPr="00C84C40">
        <w:t>malar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</w:p>
    <w:p w:rsidR="007A44C0" w:rsidRDefault="007A44C0" w:rsidP="007A44C0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Oyunlar </w:t>
      </w:r>
      <w:r w:rsidRPr="00C84C40">
        <w:rPr>
          <w:rFonts w:ascii="Arial" w:hAnsi="Arial" w:cs="Arial"/>
        </w:rPr>
        <w:t>►</w:t>
      </w:r>
      <w:r w:rsidRPr="00C84C40">
        <w:t xml:space="preserve"> Video Klipler </w:t>
      </w:r>
      <w:r w:rsidRPr="00C84C40">
        <w:rPr>
          <w:rFonts w:ascii="Arial" w:hAnsi="Arial" w:cs="Arial"/>
        </w:rPr>
        <w:t>►</w:t>
      </w:r>
      <w:r w:rsidRPr="00C84C40">
        <w:t xml:space="preserve"> Flash Oyunlar vs.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Ü</w:t>
      </w:r>
      <w:r w:rsidRPr="00C84C40">
        <w:t>CRETS</w:t>
      </w:r>
      <w:r w:rsidRPr="00C84C40">
        <w:rPr>
          <w:rFonts w:ascii="Calibri" w:hAnsi="Calibri" w:cs="Calibri"/>
        </w:rPr>
        <w:t>İ</w:t>
      </w:r>
      <w:r w:rsidRPr="00C84C40">
        <w:t>Z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Ü</w:t>
      </w:r>
      <w:r w:rsidRPr="00C84C40">
        <w:t>YEL</w:t>
      </w:r>
      <w:r w:rsidRPr="00C84C40">
        <w:rPr>
          <w:rFonts w:ascii="Calibri" w:hAnsi="Calibri" w:cs="Calibri"/>
        </w:rPr>
        <w:t>İ</w:t>
      </w:r>
      <w:r w:rsidRPr="00C84C40">
        <w:t>KS</w:t>
      </w:r>
      <w:r w:rsidRPr="00C84C40">
        <w:rPr>
          <w:rFonts w:ascii="Calibri" w:hAnsi="Calibri" w:cs="Calibri"/>
        </w:rPr>
        <w:t>İ</w:t>
      </w:r>
      <w:r w:rsidRPr="00C84C40">
        <w:t>Z</w:t>
      </w:r>
      <w:r w:rsidRPr="00C84C40">
        <w:rPr>
          <w:rFonts w:ascii="Arial" w:hAnsi="Arial" w:cs="Arial"/>
        </w:rPr>
        <w:t>►</w:t>
      </w:r>
      <w:r w:rsidRPr="00C84C40">
        <w:t>SINIRSIZ</w:t>
      </w:r>
    </w:p>
    <w:p w:rsidR="007A44C0" w:rsidRPr="00C84C40" w:rsidRDefault="007A44C0" w:rsidP="007A44C0">
      <w:pPr>
        <w:spacing w:after="0" w:line="240" w:lineRule="auto"/>
      </w:pPr>
    </w:p>
    <w:p w:rsidR="007A44C0" w:rsidRPr="00C84C40" w:rsidRDefault="007A44C0" w:rsidP="007A44C0">
      <w:pPr>
        <w:spacing w:after="160" w:line="259" w:lineRule="auto"/>
      </w:pPr>
      <w:r w:rsidRPr="00C84C40">
        <w:rPr>
          <w:b/>
          <w:bCs/>
        </w:rPr>
        <w:t>İnternet Sayfamız</w:t>
      </w:r>
      <w:r w:rsidRPr="00C84C40">
        <w:t> 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9" w:tgtFrame="_blank" w:history="1">
        <w:r w:rsidRPr="00C84C40">
          <w:rPr>
            <w:rStyle w:val="Kpr"/>
          </w:rPr>
          <w:t>www.dindersi.com</w:t>
        </w:r>
      </w:hyperlink>
    </w:p>
    <w:p w:rsidR="007A44C0" w:rsidRPr="00C84C40" w:rsidRDefault="007A44C0" w:rsidP="007A44C0">
      <w:pPr>
        <w:spacing w:after="160" w:line="259" w:lineRule="auto"/>
      </w:pPr>
      <w:r w:rsidRPr="00C84C40">
        <w:rPr>
          <w:b/>
          <w:bCs/>
        </w:rPr>
        <w:t>Doküman Arşivi İndir</w:t>
      </w:r>
      <w:r w:rsidRPr="00C84C40">
        <w:t> 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0" w:tgtFrame="_blank" w:history="1">
        <w:r w:rsidRPr="00C84C40">
          <w:rPr>
            <w:rStyle w:val="Kpr"/>
          </w:rPr>
          <w:t>https://goo.gl/EUAC43</w:t>
        </w:r>
      </w:hyperlink>
    </w:p>
    <w:p w:rsidR="007A44C0" w:rsidRPr="00C84C40" w:rsidRDefault="007A44C0" w:rsidP="007A44C0">
      <w:pPr>
        <w:spacing w:after="160" w:line="259" w:lineRule="auto"/>
      </w:pPr>
      <w:r w:rsidRPr="00C84C40">
        <w:rPr>
          <w:b/>
          <w:bCs/>
        </w:rPr>
        <w:t>Din Dersi Türkiye Zümresi Grupları:</w:t>
      </w:r>
    </w:p>
    <w:p w:rsidR="007A44C0" w:rsidRPr="00C84C40" w:rsidRDefault="007A44C0" w:rsidP="007A44C0">
      <w:pPr>
        <w:spacing w:after="160" w:line="259" w:lineRule="auto"/>
      </w:pPr>
      <w:proofErr w:type="spellStart"/>
      <w:r w:rsidRPr="00C84C40">
        <w:t>WhatsApp</w:t>
      </w:r>
      <w:proofErr w:type="spellEnd"/>
      <w:r w:rsidRPr="00C84C40">
        <w:t xml:space="preserve"> Gurubu-1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1" w:tgtFrame="_blank" w:history="1">
        <w:r w:rsidRPr="00C84C40">
          <w:rPr>
            <w:rStyle w:val="Kpr"/>
          </w:rPr>
          <w:t>https://goo.gl/LX2rqw</w:t>
        </w:r>
      </w:hyperlink>
    </w:p>
    <w:p w:rsidR="007A44C0" w:rsidRPr="00C84C40" w:rsidRDefault="007A44C0" w:rsidP="007A44C0">
      <w:pPr>
        <w:spacing w:after="160" w:line="259" w:lineRule="auto"/>
      </w:pPr>
      <w:proofErr w:type="spellStart"/>
      <w:r w:rsidRPr="00C84C40">
        <w:t>WhatsApp</w:t>
      </w:r>
      <w:proofErr w:type="spellEnd"/>
      <w:r w:rsidRPr="00C84C40">
        <w:t xml:space="preserve"> Gurubu-2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2" w:tgtFrame="_blank" w:history="1">
        <w:r w:rsidRPr="00C84C40">
          <w:rPr>
            <w:rStyle w:val="Kpr"/>
          </w:rPr>
          <w:t>https://goo.gl/q9rUkT</w:t>
        </w:r>
      </w:hyperlink>
    </w:p>
    <w:p w:rsidR="007A44C0" w:rsidRPr="00C84C40" w:rsidRDefault="007A44C0" w:rsidP="007A44C0">
      <w:pPr>
        <w:spacing w:after="160" w:line="259" w:lineRule="auto"/>
      </w:pPr>
      <w:proofErr w:type="spellStart"/>
      <w:r w:rsidRPr="00C84C40">
        <w:t>BiP</w:t>
      </w:r>
      <w:proofErr w:type="spellEnd"/>
      <w:r w:rsidRPr="00C84C40">
        <w:t xml:space="preserve"> Gurubu </w:t>
      </w:r>
      <w:r w:rsidRPr="00C84C40">
        <w:rPr>
          <w:rFonts w:ascii="Arial" w:hAnsi="Arial" w:cs="Arial"/>
        </w:rPr>
        <w:t>►</w:t>
      </w:r>
      <w:hyperlink r:id="rId13" w:tgtFrame="_blank" w:history="1">
        <w:r w:rsidRPr="00C84C40">
          <w:rPr>
            <w:rStyle w:val="Kpr"/>
          </w:rPr>
          <w:t>https://goo.gl/k39UPC</w:t>
        </w:r>
      </w:hyperlink>
    </w:p>
    <w:p w:rsidR="007A44C0" w:rsidRPr="00C84C40" w:rsidRDefault="007A44C0" w:rsidP="007A44C0">
      <w:pPr>
        <w:spacing w:after="160" w:line="259" w:lineRule="auto"/>
      </w:pPr>
      <w:r w:rsidRPr="00C84C40">
        <w:rPr>
          <w:b/>
          <w:bCs/>
        </w:rPr>
        <w:t>Facebook Sayfalarımız: </w:t>
      </w:r>
      <w:r w:rsidRPr="00C84C40">
        <w:br/>
        <w:t>Din Dersi Türkiye Zümresi Sayfası: </w:t>
      </w:r>
      <w:hyperlink r:id="rId14" w:tgtFrame="_blank" w:history="1">
        <w:r w:rsidRPr="00C84C40">
          <w:rPr>
            <w:rStyle w:val="Kpr"/>
          </w:rPr>
          <w:t>https://goo.gl/229vwT</w:t>
        </w:r>
      </w:hyperlink>
    </w:p>
    <w:p w:rsidR="007A44C0" w:rsidRPr="00C84C40" w:rsidRDefault="007A44C0" w:rsidP="007A44C0">
      <w:pPr>
        <w:spacing w:after="160" w:line="259" w:lineRule="auto"/>
      </w:pPr>
      <w:r w:rsidRPr="00C84C40">
        <w:rPr>
          <w:b/>
          <w:bCs/>
        </w:rPr>
        <w:t>Facebook Gruplarımız:</w:t>
      </w:r>
      <w:r w:rsidRPr="00C84C40">
        <w:br/>
        <w:t>Din Dersi Türkiye Zümresi Gurubu: </w:t>
      </w:r>
      <w:hyperlink r:id="rId15" w:tgtFrame="_blank" w:history="1">
        <w:r w:rsidRPr="00C84C40">
          <w:rPr>
            <w:rStyle w:val="Kpr"/>
          </w:rPr>
          <w:t>https://goo.gl/g4rPR8</w:t>
        </w:r>
      </w:hyperlink>
      <w:r w:rsidRPr="00C84C40">
        <w:br/>
        <w:t>Din Dersi Paylaşım Gurubu-1: </w:t>
      </w:r>
      <w:hyperlink r:id="rId16" w:tgtFrame="_blank" w:history="1">
        <w:r w:rsidRPr="00C84C40">
          <w:rPr>
            <w:rStyle w:val="Kpr"/>
          </w:rPr>
          <w:t>https://goo.gl/YhQyat</w:t>
        </w:r>
      </w:hyperlink>
      <w:r w:rsidRPr="00C84C40">
        <w:br/>
        <w:t>Din Dersi Paylaşım Gurubu-2: </w:t>
      </w:r>
      <w:hyperlink r:id="rId17" w:tgtFrame="_blank" w:history="1">
        <w:r w:rsidRPr="00C84C40">
          <w:rPr>
            <w:rStyle w:val="Kpr"/>
          </w:rPr>
          <w:t>https://goo.gl/6TuqL1</w:t>
        </w:r>
      </w:hyperlink>
      <w:r w:rsidRPr="00C84C40">
        <w:br/>
        <w:t>Din Dersi Paylaşım Gurubu-3: </w:t>
      </w:r>
      <w:hyperlink r:id="rId18" w:tgtFrame="_blank" w:history="1">
        <w:r w:rsidRPr="00C84C40">
          <w:rPr>
            <w:rStyle w:val="Kpr"/>
          </w:rPr>
          <w:t>https://goo.gl/nyTXLr</w:t>
        </w:r>
      </w:hyperlink>
      <w:r w:rsidRPr="00C84C40">
        <w:br/>
        <w:t>Din Dersi Paylaşım Gurubu-4: </w:t>
      </w:r>
      <w:hyperlink r:id="rId19" w:tgtFrame="_blank" w:history="1">
        <w:r w:rsidRPr="00C84C40">
          <w:rPr>
            <w:rStyle w:val="Kpr"/>
          </w:rPr>
          <w:t>https://goo.gl/mbtkmz</w:t>
        </w:r>
      </w:hyperlink>
    </w:p>
    <w:p w:rsidR="007A44C0" w:rsidRPr="008D43D4" w:rsidRDefault="007A44C0" w:rsidP="00202C9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sectPr w:rsidR="007A44C0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Ubuntu">
    <w:altName w:val="Times New Roman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Neue">
    <w:altName w:val="Arial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"/>
  </w:num>
  <w:num w:numId="33">
    <w:abstractNumId w:val="1"/>
  </w:num>
  <w:num w:numId="34">
    <w:abstractNumId w:val="8"/>
  </w:num>
  <w:num w:numId="35">
    <w:abstractNumId w:val="4"/>
  </w:num>
  <w:num w:numId="36">
    <w:abstractNumId w:val="0"/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43DDA"/>
    <w:rsid w:val="000718B7"/>
    <w:rsid w:val="000A1EF0"/>
    <w:rsid w:val="000A2B32"/>
    <w:rsid w:val="000A6365"/>
    <w:rsid w:val="000C01F3"/>
    <w:rsid w:val="001C3B80"/>
    <w:rsid w:val="001D57BE"/>
    <w:rsid w:val="00202C9F"/>
    <w:rsid w:val="00232D1D"/>
    <w:rsid w:val="0027154F"/>
    <w:rsid w:val="002C1C38"/>
    <w:rsid w:val="00314515"/>
    <w:rsid w:val="00350098"/>
    <w:rsid w:val="0038090A"/>
    <w:rsid w:val="003957B1"/>
    <w:rsid w:val="003D0AE6"/>
    <w:rsid w:val="003D42D3"/>
    <w:rsid w:val="00401657"/>
    <w:rsid w:val="00426B9F"/>
    <w:rsid w:val="004578EE"/>
    <w:rsid w:val="004605BB"/>
    <w:rsid w:val="00495D75"/>
    <w:rsid w:val="00497E71"/>
    <w:rsid w:val="004A070C"/>
    <w:rsid w:val="004B1F31"/>
    <w:rsid w:val="004F61A6"/>
    <w:rsid w:val="00537EA3"/>
    <w:rsid w:val="00540191"/>
    <w:rsid w:val="005411B0"/>
    <w:rsid w:val="00584E3E"/>
    <w:rsid w:val="00595251"/>
    <w:rsid w:val="005B465A"/>
    <w:rsid w:val="005B4A11"/>
    <w:rsid w:val="005D58BB"/>
    <w:rsid w:val="005F2632"/>
    <w:rsid w:val="005F3507"/>
    <w:rsid w:val="00601C51"/>
    <w:rsid w:val="00607B95"/>
    <w:rsid w:val="00636BC5"/>
    <w:rsid w:val="006871B2"/>
    <w:rsid w:val="006B0CA3"/>
    <w:rsid w:val="006B2433"/>
    <w:rsid w:val="006C077E"/>
    <w:rsid w:val="00707FFC"/>
    <w:rsid w:val="00714F08"/>
    <w:rsid w:val="00727F08"/>
    <w:rsid w:val="00760EDD"/>
    <w:rsid w:val="007841BD"/>
    <w:rsid w:val="00794F90"/>
    <w:rsid w:val="007A44C0"/>
    <w:rsid w:val="007B2670"/>
    <w:rsid w:val="007F45DE"/>
    <w:rsid w:val="00801789"/>
    <w:rsid w:val="0081729B"/>
    <w:rsid w:val="00827435"/>
    <w:rsid w:val="00866749"/>
    <w:rsid w:val="00867EB3"/>
    <w:rsid w:val="008C29B9"/>
    <w:rsid w:val="008C5BBE"/>
    <w:rsid w:val="008D43D4"/>
    <w:rsid w:val="008E682A"/>
    <w:rsid w:val="00915BBE"/>
    <w:rsid w:val="0092235A"/>
    <w:rsid w:val="00926E03"/>
    <w:rsid w:val="00927122"/>
    <w:rsid w:val="009336E0"/>
    <w:rsid w:val="00936FC6"/>
    <w:rsid w:val="009441AD"/>
    <w:rsid w:val="00956A34"/>
    <w:rsid w:val="0098052E"/>
    <w:rsid w:val="00982AF2"/>
    <w:rsid w:val="009F7F2E"/>
    <w:rsid w:val="00A80AE1"/>
    <w:rsid w:val="00A83480"/>
    <w:rsid w:val="00AD3F1A"/>
    <w:rsid w:val="00B67338"/>
    <w:rsid w:val="00C044A8"/>
    <w:rsid w:val="00C23134"/>
    <w:rsid w:val="00C27595"/>
    <w:rsid w:val="00C42E05"/>
    <w:rsid w:val="00C87FD4"/>
    <w:rsid w:val="00CB65BF"/>
    <w:rsid w:val="00CB6C62"/>
    <w:rsid w:val="00CE7DEC"/>
    <w:rsid w:val="00CF4F54"/>
    <w:rsid w:val="00D148A0"/>
    <w:rsid w:val="00D21860"/>
    <w:rsid w:val="00D316E0"/>
    <w:rsid w:val="00D377B2"/>
    <w:rsid w:val="00D501AB"/>
    <w:rsid w:val="00D93959"/>
    <w:rsid w:val="00DB5596"/>
    <w:rsid w:val="00DB6FB8"/>
    <w:rsid w:val="00E71579"/>
    <w:rsid w:val="00E912EB"/>
    <w:rsid w:val="00EB3584"/>
    <w:rsid w:val="00EE7729"/>
    <w:rsid w:val="00F34887"/>
    <w:rsid w:val="00F630C1"/>
    <w:rsid w:val="00F80F70"/>
    <w:rsid w:val="00F82205"/>
    <w:rsid w:val="00F9093C"/>
    <w:rsid w:val="00F948B6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61FA4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basedOn w:val="VarsaylanParagrafYazTipi"/>
    <w:uiPriority w:val="99"/>
    <w:unhideWhenUsed/>
    <w:rsid w:val="00202C9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58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" TargetMode="External"/><Relationship Id="rId13" Type="http://schemas.openxmlformats.org/officeDocument/2006/relationships/hyperlink" Target="https://goo.gl/k39UPC" TargetMode="External"/><Relationship Id="rId18" Type="http://schemas.openxmlformats.org/officeDocument/2006/relationships/hyperlink" Target="https://l.facebook.com/l.php?u=https%3A%2F%2Fgoo.gl%2FnyTXLr&amp;h=AT1UaCAqAQR851jgHtSmmipmznXknFUHDl5GWNfrlORim2AVx7ALTX4zlkf88YeRLfVnEUKtUZfrRfw1knTBArk1jSCIL-Y2iaLrSk3ERaWyPowLRS3FFVc0BIwCMh-OuJmfDjdUMQxf2GsqthoR1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ndersi.com/" TargetMode="External"/><Relationship Id="rId12" Type="http://schemas.openxmlformats.org/officeDocument/2006/relationships/hyperlink" Target="https://l.facebook.com/l.php?u=https%3A%2F%2Fgoo.gl%2Fq9rUkT&amp;h=AT1rgA1MAYuLL33V1ghNidak6LXtopo5hez07zgjCBUnPrBs2sPnYdErqcDVOrzfMAeeOyVTgqfWkvljGILRYTS-09IbNUDz7kDVo66hT9apminSWbNj3G6LJ2-6HxftzwjbaGasKTioenL8Nh3CSw" TargetMode="External"/><Relationship Id="rId17" Type="http://schemas.openxmlformats.org/officeDocument/2006/relationships/hyperlink" Target="https://goo.gl/6TuqL1" TargetMode="External"/><Relationship Id="rId2" Type="http://schemas.openxmlformats.org/officeDocument/2006/relationships/styles" Target="styles.xml"/><Relationship Id="rId16" Type="http://schemas.openxmlformats.org/officeDocument/2006/relationships/hyperlink" Target="https://goo.gl/YhQya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11" Type="http://schemas.openxmlformats.org/officeDocument/2006/relationships/hyperlink" Target="https://goo.gl/LX2rqw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goo.gl/g4rPR8" TargetMode="External"/><Relationship Id="rId10" Type="http://schemas.openxmlformats.org/officeDocument/2006/relationships/hyperlink" Target="https://l.facebook.com/l.php?u=https%3A%2F%2Fgoo.gl%2FEUAC43&amp;h=AT2Kmnb7__dwO88no4aOxg1CoC7z22soKWG9Nd-zk32fgYMR8PNJ1ansZz9cP3q3pDE6_qkUBKDgc0wh54q72m6oaWhnY5-zLIa_aWYv0hAOocZczckxD-YDg9FDJLO1sG1jGWgqCteMsfh1EuJ0Fw" TargetMode="External"/><Relationship Id="rId19" Type="http://schemas.openxmlformats.org/officeDocument/2006/relationships/hyperlink" Target="https://l.facebook.com/l.php?u=https%3A%2F%2Fgoo.gl%2Fmbtkmz&amp;h=AT27q7_qLikp5tLfLdRVPRtKfmFthOnxrXek9CN69t44esaWbKG4lCngobFOYmci64U67iWMGEOWHPXHJ1YpwCA0PGiIxoyC1J9tnk3pOVbBV0Y_sxsL8vd4cV8TpW6CShsamHcIfo_INd2PxFQh9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.facebook.com/l.php?u=http%3A%2F%2Fwww.dindersi.com%2F&amp;h=AT27195A65FxhKY9oia44LqUnjp2fyGRFZNx-dURvizqLMVARsT1aGf52djwplq7iyOqb-zE7p29GPQXnv6hk0ZttjMc7043bfRxpLbyutvR9tqvWaiRABUnhuDK2DJZgSHavUh4aLstRkVyHrq8jg" TargetMode="External"/><Relationship Id="rId14" Type="http://schemas.openxmlformats.org/officeDocument/2006/relationships/hyperlink" Target="https://goo.gl/229vw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90</TotalTime>
  <Pages>1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MN_Dizgi-2</cp:lastModifiedBy>
  <cp:revision>46</cp:revision>
  <dcterms:created xsi:type="dcterms:W3CDTF">2014-12-21T12:55:00Z</dcterms:created>
  <dcterms:modified xsi:type="dcterms:W3CDTF">2021-12-09T12:22:00Z</dcterms:modified>
</cp:coreProperties>
</file>